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0F2D4"/>
  <w:body>
    <w:p w:rsidR="00540BEF" w:rsidRPr="00650A1D" w:rsidRDefault="00D47208" w:rsidP="00540BEF">
      <w:pPr>
        <w:pStyle w:val="Title"/>
        <w:rPr>
          <w:color w:val="FFC000"/>
          <w:sz w:val="136"/>
          <w:szCs w:val="136"/>
        </w:rPr>
      </w:pPr>
      <w:bookmarkStart w:id="0" w:name="_GoBack"/>
      <w:bookmarkEnd w:id="0"/>
      <w:r>
        <w:rPr>
          <w:color w:val="FFC000"/>
          <w:sz w:val="136"/>
          <w:szCs w:val="136"/>
        </w:rPr>
        <w:drawing>
          <wp:inline distT="0" distB="0" distL="0" distR="0">
            <wp:extent cx="2133785" cy="457240"/>
            <wp:effectExtent l="0" t="0" r="0" b="0"/>
            <wp:docPr id="4" name="Picture 4">
              <a:hlinkClick xmlns:a="http://schemas.openxmlformats.org/drawingml/2006/main" r:id="rId7"/>
            </wp:docPr>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8">
                      <a:extLst>
                        <a:ext uri="{28A0092B-C50C-407E-A947-70E740481C1C}">
                          <a14:useLocalDpi xmlns:a14="http://schemas.microsoft.com/office/drawing/2010/main" val="0"/>
                        </a:ext>
                      </a:extLst>
                    </a:blip>
                    <a:stretch>
                      <a:fillRect/>
                    </a:stretch>
                  </pic:blipFill>
                  <pic:spPr>
                    <a:xfrm>
                      <a:off x="0" y="0"/>
                      <a:ext cx="2133785" cy="457240"/>
                    </a:xfrm>
                    <a:prstGeom prst="rect">
                      <a:avLst/>
                    </a:prstGeom>
                  </pic:spPr>
                </pic:pic>
              </a:graphicData>
            </a:graphic>
          </wp:inline>
        </w:drawing>
      </w:r>
      <w:r>
        <w:rPr>
          <w:color w:val="FFC000"/>
          <w:sz w:val="136"/>
          <w:szCs w:val="136"/>
        </w:rPr>
        <w:br/>
      </w:r>
      <w:r w:rsidR="00540BEF">
        <mc:AlternateContent>
          <mc:Choice Requires="wps">
            <w:drawing>
              <wp:anchor distT="0" distB="0" distL="114300" distR="114300" simplePos="0" relativeHeight="251661312" behindDoc="0" locked="0" layoutInCell="1" allowOverlap="1" wp14:anchorId="7B3CFB8A" wp14:editId="6D8AC641">
                <wp:simplePos x="0" y="0"/>
                <wp:positionH relativeFrom="column">
                  <wp:posOffset>3535045</wp:posOffset>
                </wp:positionH>
                <wp:positionV relativeFrom="page">
                  <wp:posOffset>1699260</wp:posOffset>
                </wp:positionV>
                <wp:extent cx="204470" cy="10795000"/>
                <wp:effectExtent l="0" t="2933065" r="0" b="2939415"/>
                <wp:wrapNone/>
                <wp:docPr id="11" name="Freeform 11"/>
                <wp:cNvGraphicFramePr/>
                <a:graphic xmlns:a="http://schemas.openxmlformats.org/drawingml/2006/main">
                  <a:graphicData uri="http://schemas.microsoft.com/office/word/2010/wordprocessingShape">
                    <wps:wsp>
                      <wps:cNvSpPr/>
                      <wps:spPr>
                        <a:xfrm rot="18178242">
                          <a:off x="0" y="0"/>
                          <a:ext cx="204470" cy="10795000"/>
                        </a:xfrm>
                        <a:custGeom>
                          <a:avLst/>
                          <a:gdLst>
                            <a:gd name="connsiteX0" fmla="*/ 0 w 1801504"/>
                            <a:gd name="connsiteY0" fmla="*/ 0 h 9034818"/>
                            <a:gd name="connsiteX1" fmla="*/ 1801504 w 1801504"/>
                            <a:gd name="connsiteY1" fmla="*/ 0 h 9034818"/>
                            <a:gd name="connsiteX2" fmla="*/ 1050878 w 1801504"/>
                            <a:gd name="connsiteY2" fmla="*/ 9034818 h 9034818"/>
                            <a:gd name="connsiteX3" fmla="*/ 573206 w 1801504"/>
                            <a:gd name="connsiteY3" fmla="*/ 9034818 h 9034818"/>
                            <a:gd name="connsiteX4" fmla="*/ 0 w 1801504"/>
                            <a:gd name="connsiteY4" fmla="*/ 0 h 9034818"/>
                            <a:gd name="connsiteX0" fmla="*/ 0 w 1801504"/>
                            <a:gd name="connsiteY0" fmla="*/ 0 h 9065274"/>
                            <a:gd name="connsiteX1" fmla="*/ 1801504 w 1801504"/>
                            <a:gd name="connsiteY1" fmla="*/ 0 h 9065274"/>
                            <a:gd name="connsiteX2" fmla="*/ 1050878 w 1801504"/>
                            <a:gd name="connsiteY2" fmla="*/ 9034818 h 9065274"/>
                            <a:gd name="connsiteX3" fmla="*/ 892322 w 1801504"/>
                            <a:gd name="connsiteY3" fmla="*/ 9065274 h 9065274"/>
                            <a:gd name="connsiteX4" fmla="*/ 0 w 1801504"/>
                            <a:gd name="connsiteY4" fmla="*/ 0 h 9065274"/>
                            <a:gd name="connsiteX0" fmla="*/ 6793 w 909182"/>
                            <a:gd name="connsiteY0" fmla="*/ 0 h 9091636"/>
                            <a:gd name="connsiteX1" fmla="*/ 909182 w 909182"/>
                            <a:gd name="connsiteY1" fmla="*/ 26362 h 9091636"/>
                            <a:gd name="connsiteX2" fmla="*/ 158556 w 909182"/>
                            <a:gd name="connsiteY2" fmla="*/ 9061180 h 9091636"/>
                            <a:gd name="connsiteX3" fmla="*/ 0 w 909182"/>
                            <a:gd name="connsiteY3" fmla="*/ 9091636 h 9091636"/>
                            <a:gd name="connsiteX4" fmla="*/ 6793 w 909182"/>
                            <a:gd name="connsiteY4" fmla="*/ 0 h 9091636"/>
                            <a:gd name="connsiteX0" fmla="*/ 6793 w 531837"/>
                            <a:gd name="connsiteY0" fmla="*/ 2322 h 9093958"/>
                            <a:gd name="connsiteX1" fmla="*/ 531837 w 531837"/>
                            <a:gd name="connsiteY1" fmla="*/ 0 h 9093958"/>
                            <a:gd name="connsiteX2" fmla="*/ 158556 w 531837"/>
                            <a:gd name="connsiteY2" fmla="*/ 9063502 h 9093958"/>
                            <a:gd name="connsiteX3" fmla="*/ 0 w 531837"/>
                            <a:gd name="connsiteY3" fmla="*/ 9093958 h 9093958"/>
                            <a:gd name="connsiteX4" fmla="*/ 6793 w 531837"/>
                            <a:gd name="connsiteY4" fmla="*/ 2322 h 9093958"/>
                            <a:gd name="connsiteX0" fmla="*/ 6793 w 531837"/>
                            <a:gd name="connsiteY0" fmla="*/ 2322 h 9093958"/>
                            <a:gd name="connsiteX1" fmla="*/ 531837 w 531837"/>
                            <a:gd name="connsiteY1" fmla="*/ 0 h 9093958"/>
                            <a:gd name="connsiteX2" fmla="*/ 0 w 531837"/>
                            <a:gd name="connsiteY2" fmla="*/ 9093958 h 9093958"/>
                            <a:gd name="connsiteX3" fmla="*/ 6793 w 531837"/>
                            <a:gd name="connsiteY3" fmla="*/ 2322 h 9093958"/>
                            <a:gd name="connsiteX0" fmla="*/ 6793 w 197762"/>
                            <a:gd name="connsiteY0" fmla="*/ 115806 h 9207442"/>
                            <a:gd name="connsiteX1" fmla="*/ 197762 w 197762"/>
                            <a:gd name="connsiteY1" fmla="*/ 0 h 9207442"/>
                            <a:gd name="connsiteX2" fmla="*/ 0 w 197762"/>
                            <a:gd name="connsiteY2" fmla="*/ 9207442 h 9207442"/>
                            <a:gd name="connsiteX3" fmla="*/ 6793 w 197762"/>
                            <a:gd name="connsiteY3" fmla="*/ 115806 h 9207442"/>
                          </a:gdLst>
                          <a:ahLst/>
                          <a:cxnLst>
                            <a:cxn ang="0">
                              <a:pos x="connsiteX0" y="connsiteY0"/>
                            </a:cxn>
                            <a:cxn ang="0">
                              <a:pos x="connsiteX1" y="connsiteY1"/>
                            </a:cxn>
                            <a:cxn ang="0">
                              <a:pos x="connsiteX2" y="connsiteY2"/>
                            </a:cxn>
                            <a:cxn ang="0">
                              <a:pos x="connsiteX3" y="connsiteY3"/>
                            </a:cxn>
                          </a:cxnLst>
                          <a:rect l="l" t="t" r="r" b="b"/>
                          <a:pathLst>
                            <a:path w="197762" h="9207442">
                              <a:moveTo>
                                <a:pt x="6793" y="115806"/>
                              </a:moveTo>
                              <a:lnTo>
                                <a:pt x="197762" y="0"/>
                              </a:lnTo>
                              <a:lnTo>
                                <a:pt x="0" y="9207442"/>
                              </a:lnTo>
                              <a:cubicBezTo>
                                <a:pt x="2264" y="6176897"/>
                                <a:pt x="4529" y="3146351"/>
                                <a:pt x="6793" y="115806"/>
                              </a:cubicBezTo>
                              <a:close/>
                            </a:path>
                          </a:pathLst>
                        </a:cu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11" o:spid="_x0000_s1026" style="position:absolute;margin-left:278.35pt;margin-top:133.8pt;width:16.1pt;height:850pt;rotation:-3737472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197762,9207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" path="m6793,115806l197762,,,9207442c2264,6176897,4529,3146351,6793,115806xe" fillcolor="#ffc000" stroked="f" strokeweight="2pt">
                <v:path arrowok="t" o:connecttype="custom" o:connectlocs="7023,135773;204470,0;0,10795000;7023,135773" o:connectangles="0,0,0,0"/>
                <w10:wrap anchory="page"/>
              </v:shape>
            </w:pict>
          </mc:Fallback>
        </mc:AlternateContent>
      </w:r>
      <w:r w:rsidR="00540BEF">
        <w:rPr>
          <w:color w:val="FFC000"/>
          <w:sz w:val="136"/>
          <w:szCs w:val="136"/>
        </w:rPr>
        <w:t>Discount</w:t>
      </w:r>
      <w:r w:rsidR="00540BEF" w:rsidRPr="00650A1D">
        <w:rPr>
          <w:color w:val="FFC000"/>
          <w:sz w:val="136"/>
          <w:szCs w:val="136"/>
        </w:rPr>
        <w:t xml:space="preserve"> Sale</w:t>
      </w:r>
    </w:p>
    <w:p w:rsidR="00540BEF" w:rsidRPr="00D45108" w:rsidRDefault="00540BEF" w:rsidP="00540BEF">
      <w:r>
        <mc:AlternateContent>
          <mc:Choice Requires="wpg">
            <w:drawing>
              <wp:anchor distT="0" distB="0" distL="114300" distR="114300" simplePos="0" relativeHeight="251669504" behindDoc="0" locked="0" layoutInCell="1" allowOverlap="1" wp14:anchorId="7FE4A5D1" wp14:editId="01BA4D06">
                <wp:simplePos x="0" y="0"/>
                <wp:positionH relativeFrom="column">
                  <wp:posOffset>2362835</wp:posOffset>
                </wp:positionH>
                <wp:positionV relativeFrom="paragraph">
                  <wp:posOffset>121920</wp:posOffset>
                </wp:positionV>
                <wp:extent cx="2132330" cy="408940"/>
                <wp:effectExtent l="0" t="0" r="1270" b="0"/>
                <wp:wrapNone/>
                <wp:docPr id="29" name="Group 29"/>
                <wp:cNvGraphicFramePr/>
                <a:graphic xmlns:a="http://schemas.openxmlformats.org/drawingml/2006/main">
                  <a:graphicData uri="http://schemas.microsoft.com/office/word/2010/wordprocessingGroup">
                    <wpg:wgp>
                      <wpg:cNvGrpSpPr/>
                      <wpg:grpSpPr>
                        <a:xfrm>
                          <a:off x="0" y="0"/>
                          <a:ext cx="2132330" cy="408940"/>
                          <a:chOff x="0" y="0"/>
                          <a:chExt cx="2132381" cy="408940"/>
                        </a:xfrm>
                      </wpg:grpSpPr>
                      <wps:wsp>
                        <wps:cNvPr id="24" name="Oval 24"/>
                        <wps:cNvSpPr/>
                        <wps:spPr>
                          <a:xfrm>
                            <a:off x="863193" y="0"/>
                            <a:ext cx="408940" cy="408940"/>
                          </a:xfrm>
                          <a:prstGeom prst="ellipse">
                            <a:avLst/>
                          </a:prstGeom>
                          <a:ln w="1270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Oval 25"/>
                        <wps:cNvSpPr/>
                        <wps:spPr>
                          <a:xfrm>
                            <a:off x="1565453" y="117043"/>
                            <a:ext cx="182880" cy="182880"/>
                          </a:xfrm>
                          <a:prstGeom prst="ellipse">
                            <a:avLst/>
                          </a:prstGeom>
                          <a:ln w="1270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Oval 26"/>
                        <wps:cNvSpPr/>
                        <wps:spPr>
                          <a:xfrm>
                            <a:off x="387705" y="117043"/>
                            <a:ext cx="182880" cy="182880"/>
                          </a:xfrm>
                          <a:prstGeom prst="ellipse">
                            <a:avLst/>
                          </a:prstGeom>
                          <a:ln w="1270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Oval 27"/>
                        <wps:cNvSpPr/>
                        <wps:spPr>
                          <a:xfrm>
                            <a:off x="2040941" y="160934"/>
                            <a:ext cx="91440" cy="91440"/>
                          </a:xfrm>
                          <a:prstGeom prst="ellipse">
                            <a:avLst/>
                          </a:prstGeom>
                          <a:ln w="1270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Oval 28"/>
                        <wps:cNvSpPr/>
                        <wps:spPr>
                          <a:xfrm>
                            <a:off x="0" y="160934"/>
                            <a:ext cx="91440" cy="91440"/>
                          </a:xfrm>
                          <a:prstGeom prst="ellipse">
                            <a:avLst/>
                          </a:prstGeom>
                          <a:ln w="1270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9" o:spid="_x0000_s1026" style="position:absolute;margin-left:186.05pt;margin-top:9.6pt;width:167.9pt;height:32.2pt;z-index:251669504" coordsize="21323,4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">
                <v:oval id="Oval 24" o:spid="_x0000_s1027" style="position:absolute;left:8631;width:4090;height:4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FYHcIA&#10;AADbAAAADwAAAGRycy9kb3ducmV2LnhtbESP0YrCMBRE3wX/IVxhX0TTFRWpRpHFom/Lqh9waa5t&#10;sbkJSbZ2/34jCD4OM3OG2ex604qOfGgsK/icZiCIS6sbrhRcL8VkBSJEZI2tZVLwRwF22+Fgg7m2&#10;D/6h7hwrkSAcclRQx+hyKUNZk8EwtY44eTfrDcYkfSW1x0eCm1bOsmwpDTacFmp09FVTeT//GgXH&#10;sc8Op+4w78eLi/sui1tTOKnUx6jfr0FE6uM7/GqftILZHJ5f0g+Q2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kVgdwgAAANsAAAAPAAAAAAAAAAAAAAAAAJgCAABkcnMvZG93&#10;bnJldi54bWxQSwUGAAAAAAQABAD1AAAAhwMAAAAA&#10;" fillcolor="#4f81bd [3204]" stroked="f" strokeweight="10pt"/>
                <v:oval id="Oval 25" o:spid="_x0000_s1028" style="position:absolute;left:15654;top:1170;width:1829;height:18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39hsIA&#10;AADbAAAADwAAAGRycy9kb3ducmV2LnhtbESP0YrCMBRE3xf8h3CFfRFNV1SkGkUWi74tq37Apbm2&#10;xeYmJNla/94Iwj4OM3OGWW9704qOfGgsK/iaZCCIS6sbrhRczsV4CSJEZI2tZVLwoADbzeBjjbm2&#10;d/6l7hQrkSAcclRQx+hyKUNZk8EwsY44eVfrDcYkfSW1x3uCm1ZOs2whDTacFmp09F1TeTv9GQWH&#10;kc/2x24/60fzs/spi2tTOKnU57DfrUBE6uN/+N0+agXTOby+pB8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3f2GwgAAANsAAAAPAAAAAAAAAAAAAAAAAJgCAABkcnMvZG93&#10;bnJldi54bWxQSwUGAAAAAAQABAD1AAAAhwMAAAAA&#10;" fillcolor="#4f81bd [3204]" stroked="f" strokeweight="10pt"/>
                <v:oval id="Oval 26" o:spid="_x0000_s1029" style="position:absolute;left:3877;top:1170;width:1828;height:18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9j8cIA&#10;AADbAAAADwAAAGRycy9kb3ducmV2LnhtbESP0YrCMBRE3xf8h3AFX0RTZVekGkXEsr4tq37Apbm2&#10;xeYmJLHWv98sCD4OM3OGWW9704qOfGgsK5hNMxDEpdUNVwou52KyBBEissbWMil4UoDtZvCxxlzb&#10;B/9Sd4qVSBAOOSqoY3S5lKGsyWCYWkecvKv1BmOSvpLa4yPBTSvnWbaQBhtOCzU62tdU3k53o+B7&#10;7LPDsTt89uOvs/spi2tTOKnUaNjvViAi9fEdfrWPWsF8Af9f0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D2PxwgAAANsAAAAPAAAAAAAAAAAAAAAAAJgCAABkcnMvZG93&#10;bnJldi54bWxQSwUGAAAAAAQABAD1AAAAhwMAAAAA&#10;" fillcolor="#4f81bd [3204]" stroked="f" strokeweight="10pt"/>
                <v:oval id="Oval 27" o:spid="_x0000_s1030" style="position:absolute;left:20409;top:1609;width:914;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PGasIA&#10;AADbAAAADwAAAGRycy9kb3ducmV2LnhtbESP0WoCMRRE3wv9h3AFX0SzlbbKapQiLvVN1H7AZXPd&#10;XdzchCRd1783guDjMDNnmOW6N63oyIfGsoKPSQaCuLS64UrB36kYz0GEiKyxtUwKbhRgvXp/W2Ku&#10;7ZUP1B1jJRKEQ44K6hhdLmUoazIYJtYRJ+9svcGYpK+k9nhNcNPKaZZ9S4MNp4UaHW1qKi/Hf6Pg&#10;d+Sz7a7bfvajr5Pbl8W5KZxUajjofxYgIvXxFX62d1rBdAaPL+kH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Q8ZqwgAAANsAAAAPAAAAAAAAAAAAAAAAAJgCAABkcnMvZG93&#10;bnJldi54bWxQSwUGAAAAAAQABAD1AAAAhwMAAAAA&#10;" fillcolor="#4f81bd [3204]" stroked="f" strokeweight="10pt"/>
                <v:oval id="Oval 28" o:spid="_x0000_s1031" style="position:absolute;top:1609;width:914;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xSGL8A&#10;AADbAAAADwAAAGRycy9kb3ducmV2LnhtbERPzYrCMBC+C/sOYYS9iKaKylKNsohFb2LdBxiasS02&#10;k5Bka/ftNwfB48f3v90PphM9+dBaVjCfZSCIK6tbrhX83IrpF4gQkTV2lknBHwXY7z5GW8y1ffKV&#10;+jLWIoVwyFFBE6PLpQxVQwbDzDrixN2tNxgT9LXUHp8p3HRykWVrabDl1NCgo0ND1aP8NQpOE58d&#10;z/1xOUxWN3epintbOKnU53j43oCINMS3+OU+awWLNDZ9ST9A7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3FIYvwAAANsAAAAPAAAAAAAAAAAAAAAAAJgCAABkcnMvZG93bnJl&#10;di54bWxQSwUGAAAAAAQABAD1AAAAhAMAAAAA&#10;" fillcolor="#4f81bd [3204]" stroked="f" strokeweight="10pt"/>
              </v:group>
            </w:pict>
          </mc:Fallback>
        </mc:AlternateContent>
      </w:r>
      <w:r>
        <mc:AlternateContent>
          <mc:Choice Requires="wps">
            <w:drawing>
              <wp:anchor distT="0" distB="0" distL="114300" distR="114300" simplePos="0" relativeHeight="251660288" behindDoc="0" locked="0" layoutInCell="1" allowOverlap="1" wp14:anchorId="632989AA" wp14:editId="4B931839">
                <wp:simplePos x="0" y="0"/>
                <wp:positionH relativeFrom="column">
                  <wp:posOffset>3135312</wp:posOffset>
                </wp:positionH>
                <wp:positionV relativeFrom="page">
                  <wp:posOffset>1949739</wp:posOffset>
                </wp:positionV>
                <wp:extent cx="941070" cy="10658475"/>
                <wp:effectExtent l="0" t="2515553" r="0" b="2525077"/>
                <wp:wrapNone/>
                <wp:docPr id="7" name="Freeform 7"/>
                <wp:cNvGraphicFramePr/>
                <a:graphic xmlns:a="http://schemas.openxmlformats.org/drawingml/2006/main">
                  <a:graphicData uri="http://schemas.microsoft.com/office/word/2010/wordprocessingShape">
                    <wps:wsp>
                      <wps:cNvSpPr/>
                      <wps:spPr>
                        <a:xfrm rot="17930224">
                          <a:off x="0" y="0"/>
                          <a:ext cx="941070" cy="10658475"/>
                        </a:xfrm>
                        <a:custGeom>
                          <a:avLst/>
                          <a:gdLst>
                            <a:gd name="connsiteX0" fmla="*/ 0 w 1801504"/>
                            <a:gd name="connsiteY0" fmla="*/ 0 h 9034818"/>
                            <a:gd name="connsiteX1" fmla="*/ 1801504 w 1801504"/>
                            <a:gd name="connsiteY1" fmla="*/ 0 h 9034818"/>
                            <a:gd name="connsiteX2" fmla="*/ 1050878 w 1801504"/>
                            <a:gd name="connsiteY2" fmla="*/ 9034818 h 9034818"/>
                            <a:gd name="connsiteX3" fmla="*/ 573206 w 1801504"/>
                            <a:gd name="connsiteY3" fmla="*/ 9034818 h 9034818"/>
                            <a:gd name="connsiteX4" fmla="*/ 0 w 1801504"/>
                            <a:gd name="connsiteY4" fmla="*/ 0 h 9034818"/>
                            <a:gd name="connsiteX0" fmla="*/ 0 w 1801504"/>
                            <a:gd name="connsiteY0" fmla="*/ 0 h 9065274"/>
                            <a:gd name="connsiteX1" fmla="*/ 1801504 w 1801504"/>
                            <a:gd name="connsiteY1" fmla="*/ 0 h 9065274"/>
                            <a:gd name="connsiteX2" fmla="*/ 1050878 w 1801504"/>
                            <a:gd name="connsiteY2" fmla="*/ 9034818 h 9065274"/>
                            <a:gd name="connsiteX3" fmla="*/ 892322 w 1801504"/>
                            <a:gd name="connsiteY3" fmla="*/ 9065274 h 9065274"/>
                            <a:gd name="connsiteX4" fmla="*/ 0 w 1801504"/>
                            <a:gd name="connsiteY4" fmla="*/ 0 h 9065274"/>
                            <a:gd name="connsiteX0" fmla="*/ 6793 w 909182"/>
                            <a:gd name="connsiteY0" fmla="*/ 0 h 9091636"/>
                            <a:gd name="connsiteX1" fmla="*/ 909182 w 909182"/>
                            <a:gd name="connsiteY1" fmla="*/ 26362 h 9091636"/>
                            <a:gd name="connsiteX2" fmla="*/ 158556 w 909182"/>
                            <a:gd name="connsiteY2" fmla="*/ 9061180 h 9091636"/>
                            <a:gd name="connsiteX3" fmla="*/ 0 w 909182"/>
                            <a:gd name="connsiteY3" fmla="*/ 9091636 h 9091636"/>
                            <a:gd name="connsiteX4" fmla="*/ 6793 w 909182"/>
                            <a:gd name="connsiteY4" fmla="*/ 0 h 909163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09182" h="9091636">
                              <a:moveTo>
                                <a:pt x="6793" y="0"/>
                              </a:moveTo>
                              <a:lnTo>
                                <a:pt x="909182" y="26362"/>
                              </a:lnTo>
                              <a:lnTo>
                                <a:pt x="158556" y="9061180"/>
                              </a:lnTo>
                              <a:lnTo>
                                <a:pt x="0" y="9091636"/>
                              </a:lnTo>
                              <a:cubicBezTo>
                                <a:pt x="2264" y="6061091"/>
                                <a:pt x="4529" y="3030545"/>
                                <a:pt x="6793" y="0"/>
                              </a:cubicBez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7" o:spid="_x0000_s1026" style="position:absolute;margin-left:246.85pt;margin-top:153.5pt;width:74.1pt;height:839.25pt;rotation:-4008374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909182,9091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" path="m6793,l909182,26362,158556,9061180,,9091636c2264,6061091,4529,3030545,6793,xe" fillcolor="#4f81bd [3204]" stroked="f" strokeweight="2pt">
                <v:path arrowok="t" o:connecttype="custom" o:connectlocs="7031,0;941070,30905;164117,10622770;0,10658475;7031,0" o:connectangles="0,0,0,0,0"/>
                <w10:wrap anchory="page"/>
              </v:shape>
            </w:pict>
          </mc:Fallback>
        </mc:AlternateContent>
      </w:r>
      <w:r>
        <mc:AlternateContent>
          <mc:Choice Requires="wps">
            <w:drawing>
              <wp:anchor distT="0" distB="0" distL="114300" distR="114300" simplePos="0" relativeHeight="251663360" behindDoc="0" locked="0" layoutInCell="1" allowOverlap="1" wp14:anchorId="65152EE7" wp14:editId="78B538D8">
                <wp:simplePos x="0" y="0"/>
                <wp:positionH relativeFrom="column">
                  <wp:posOffset>3131185</wp:posOffset>
                </wp:positionH>
                <wp:positionV relativeFrom="page">
                  <wp:posOffset>6835775</wp:posOffset>
                </wp:positionV>
                <wp:extent cx="1828800" cy="1828800"/>
                <wp:effectExtent l="57150" t="57150" r="76200" b="76200"/>
                <wp:wrapNone/>
                <wp:docPr id="13" name="Oval 13"/>
                <wp:cNvGraphicFramePr/>
                <a:graphic xmlns:a="http://schemas.openxmlformats.org/drawingml/2006/main">
                  <a:graphicData uri="http://schemas.microsoft.com/office/word/2010/wordprocessingShape">
                    <wps:wsp>
                      <wps:cNvSpPr/>
                      <wps:spPr>
                        <a:xfrm>
                          <a:off x="0" y="0"/>
                          <a:ext cx="1828800" cy="1828800"/>
                        </a:xfrm>
                        <a:prstGeom prst="ellipse">
                          <a:avLst/>
                        </a:prstGeom>
                        <a:ln w="1270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3" o:spid="_x0000_s1026" style="position:absolute;margin-left:246.55pt;margin-top:538.25pt;width:2in;height:2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" fillcolor="#4f81bd [3204]" strokecolor="white [3212]" strokeweight="10pt">
                <w10:wrap anchory="page"/>
              </v:oval>
            </w:pict>
          </mc:Fallback>
        </mc:AlternateContent>
      </w:r>
      <w:r>
        <mc:AlternateContent>
          <mc:Choice Requires="wps">
            <w:drawing>
              <wp:anchor distT="0" distB="0" distL="114300" distR="114300" simplePos="0" relativeHeight="251662336" behindDoc="0" locked="0" layoutInCell="1" allowOverlap="1" wp14:anchorId="5B52AA02" wp14:editId="0D50EC04">
                <wp:simplePos x="0" y="0"/>
                <wp:positionH relativeFrom="column">
                  <wp:posOffset>-1905</wp:posOffset>
                </wp:positionH>
                <wp:positionV relativeFrom="page">
                  <wp:posOffset>4598670</wp:posOffset>
                </wp:positionV>
                <wp:extent cx="2743200" cy="2743200"/>
                <wp:effectExtent l="57150" t="57150" r="76200" b="76200"/>
                <wp:wrapNone/>
                <wp:docPr id="12" name="Oval 12"/>
                <wp:cNvGraphicFramePr/>
                <a:graphic xmlns:a="http://schemas.openxmlformats.org/drawingml/2006/main">
                  <a:graphicData uri="http://schemas.microsoft.com/office/word/2010/wordprocessingShape">
                    <wps:wsp>
                      <wps:cNvSpPr/>
                      <wps:spPr>
                        <a:xfrm>
                          <a:off x="0" y="0"/>
                          <a:ext cx="2743200" cy="2743200"/>
                        </a:xfrm>
                        <a:prstGeom prst="ellipse">
                          <a:avLst/>
                        </a:prstGeom>
                        <a:ln w="1270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2" o:spid="_x0000_s1026" style="position:absolute;margin-left:-.15pt;margin-top:362.1pt;width:3in;height:3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" fillcolor="#4f81bd [3204]" strokecolor="white [3212]" strokeweight="10pt">
                <w10:wrap anchory="page"/>
              </v:oval>
            </w:pict>
          </mc:Fallback>
        </mc:AlternateContent>
      </w:r>
      <w:r>
        <mc:AlternateContent>
          <mc:Choice Requires="wps">
            <w:drawing>
              <wp:anchor distT="0" distB="0" distL="114300" distR="114300" simplePos="0" relativeHeight="251664384" behindDoc="0" locked="0" layoutInCell="1" allowOverlap="1" wp14:anchorId="747B0E65" wp14:editId="2FE43AB1">
                <wp:simplePos x="0" y="0"/>
                <wp:positionH relativeFrom="column">
                  <wp:posOffset>5489575</wp:posOffset>
                </wp:positionH>
                <wp:positionV relativeFrom="page">
                  <wp:posOffset>8492490</wp:posOffset>
                </wp:positionV>
                <wp:extent cx="914400" cy="914400"/>
                <wp:effectExtent l="57150" t="57150" r="76200" b="76200"/>
                <wp:wrapNone/>
                <wp:docPr id="14" name="Oval 14"/>
                <wp:cNvGraphicFramePr/>
                <a:graphic xmlns:a="http://schemas.openxmlformats.org/drawingml/2006/main">
                  <a:graphicData uri="http://schemas.microsoft.com/office/word/2010/wordprocessingShape">
                    <wps:wsp>
                      <wps:cNvSpPr/>
                      <wps:spPr>
                        <a:xfrm>
                          <a:off x="0" y="0"/>
                          <a:ext cx="914400" cy="914400"/>
                        </a:xfrm>
                        <a:prstGeom prst="ellipse">
                          <a:avLst/>
                        </a:prstGeom>
                        <a:ln w="1270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4" o:spid="_x0000_s1026" style="position:absolute;margin-left:432.25pt;margin-top:668.7pt;width:1in;height:1in;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" fillcolor="#4f81bd [3204]" strokecolor="white [3212]" strokeweight="10pt">
                <w10:wrap anchory="page"/>
              </v:oval>
            </w:pict>
          </mc:Fallback>
        </mc:AlternateContent>
      </w:r>
      <w:r>
        <mc:AlternateContent>
          <mc:Choice Requires="wps">
            <w:drawing>
              <wp:anchor distT="0" distB="0" distL="114300" distR="114300" simplePos="0" relativeHeight="251666432" behindDoc="0" locked="0" layoutInCell="1" allowOverlap="1" wp14:anchorId="61AC77D5" wp14:editId="307E16EC">
                <wp:simplePos x="0" y="0"/>
                <wp:positionH relativeFrom="column">
                  <wp:posOffset>203200</wp:posOffset>
                </wp:positionH>
                <wp:positionV relativeFrom="paragraph">
                  <wp:posOffset>3653790</wp:posOffset>
                </wp:positionV>
                <wp:extent cx="2388235" cy="180086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388235" cy="18008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40BEF" w:rsidRPr="00571D86" w:rsidRDefault="00540BEF" w:rsidP="00540BEF">
                            <w:pPr>
                              <w:jc w:val="center"/>
                              <w:rPr>
                                <w:color w:val="FFFFFF" w:themeColor="background1"/>
                                <w:sz w:val="80"/>
                                <w:szCs w:val="80"/>
                              </w:rPr>
                            </w:pPr>
                            <w:r w:rsidRPr="00571D86">
                              <w:rPr>
                                <w:color w:val="FFFFFF" w:themeColor="background1"/>
                                <w:sz w:val="80"/>
                                <w:szCs w:val="80"/>
                              </w:rPr>
                              <w:t>50% OFF</w:t>
                            </w:r>
                          </w:p>
                          <w:p w:rsidR="00540BEF" w:rsidRPr="00571D86" w:rsidRDefault="00540BEF" w:rsidP="00540BEF">
                            <w:pPr>
                              <w:jc w:val="center"/>
                              <w:rPr>
                                <w:color w:val="FFFFFF" w:themeColor="background1"/>
                              </w:rPr>
                            </w:pPr>
                            <w:r w:rsidRPr="00571D86">
                              <w:rPr>
                                <w:color w:val="FFFFFF" w:themeColor="background1"/>
                              </w:rPr>
                              <w:t>Selected dresses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margin-left:16pt;margin-top:287.7pt;width:188.05pt;height:141.8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" filled="f" stroked="f" strokeweight=".5pt">
                <v:textbox>
                  <w:txbxContent>
                    <w:p w:rsidR="00540BEF" w:rsidRPr="00571D86" w:rsidRDefault="00540BEF" w:rsidP="00540BEF">
                      <w:pPr>
                        <w:jc w:val="center"/>
                        <w:rPr>
                          <w:color w:val="FFFFFF" w:themeColor="background1"/>
                          <w:sz w:val="80"/>
                          <w:szCs w:val="80"/>
                        </w:rPr>
                      </w:pPr>
                      <w:r w:rsidRPr="00571D86">
                        <w:rPr>
                          <w:color w:val="FFFFFF" w:themeColor="background1"/>
                          <w:sz w:val="80"/>
                          <w:szCs w:val="80"/>
                        </w:rPr>
                        <w:t>50% OFF</w:t>
                      </w:r>
                    </w:p>
                    <w:p w:rsidR="00540BEF" w:rsidRPr="00571D86" w:rsidRDefault="00540BEF" w:rsidP="00540BEF">
                      <w:pPr>
                        <w:jc w:val="center"/>
                        <w:rPr>
                          <w:color w:val="FFFFFF" w:themeColor="background1"/>
                        </w:rPr>
                      </w:pPr>
                      <w:r w:rsidRPr="00571D86">
                        <w:rPr>
                          <w:color w:val="FFFFFF" w:themeColor="background1"/>
                        </w:rPr>
                        <w:t>Selected dresses</w:t>
                      </w:r>
                    </w:p>
                  </w:txbxContent>
                </v:textbox>
              </v:shape>
            </w:pict>
          </mc:Fallback>
        </mc:AlternateContent>
      </w:r>
      <w:r>
        <mc:AlternateContent>
          <mc:Choice Requires="wps">
            <w:drawing>
              <wp:anchor distT="0" distB="0" distL="114300" distR="114300" simplePos="0" relativeHeight="251667456" behindDoc="0" locked="0" layoutInCell="1" allowOverlap="1" wp14:anchorId="70422ED4" wp14:editId="360B65B7">
                <wp:simplePos x="0" y="0"/>
                <wp:positionH relativeFrom="column">
                  <wp:posOffset>2825750</wp:posOffset>
                </wp:positionH>
                <wp:positionV relativeFrom="paragraph">
                  <wp:posOffset>5559425</wp:posOffset>
                </wp:positionV>
                <wp:extent cx="2388235" cy="180086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388235" cy="18008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40BEF" w:rsidRPr="00571D86" w:rsidRDefault="00540BEF" w:rsidP="00540BEF">
                            <w:pPr>
                              <w:jc w:val="center"/>
                              <w:rPr>
                                <w:color w:val="FFFFFF" w:themeColor="background1"/>
                                <w:sz w:val="52"/>
                                <w:szCs w:val="52"/>
                              </w:rPr>
                            </w:pPr>
                            <w:r w:rsidRPr="00571D86">
                              <w:rPr>
                                <w:color w:val="FFFFFF" w:themeColor="background1"/>
                                <w:sz w:val="52"/>
                                <w:szCs w:val="52"/>
                              </w:rPr>
                              <w:t>25% OFF</w:t>
                            </w:r>
                          </w:p>
                          <w:p w:rsidR="00540BEF" w:rsidRPr="00571D86" w:rsidRDefault="00540BEF" w:rsidP="00540BEF">
                            <w:pPr>
                              <w:jc w:val="center"/>
                              <w:rPr>
                                <w:color w:val="FFFFFF" w:themeColor="background1"/>
                              </w:rPr>
                            </w:pPr>
                            <w:r w:rsidRPr="00571D86">
                              <w:rPr>
                                <w:color w:val="FFFFFF" w:themeColor="background1"/>
                              </w:rPr>
                              <w:t>All T-shirts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 o:spid="_x0000_s1027" type="#_x0000_t202" style="position:absolute;margin-left:222.5pt;margin-top:437.75pt;width:188.05pt;height:141.8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" filled="f" stroked="f" strokeweight=".5pt">
                <v:textbox>
                  <w:txbxContent>
                    <w:p w:rsidR="00540BEF" w:rsidRPr="00571D86" w:rsidRDefault="00540BEF" w:rsidP="00540BEF">
                      <w:pPr>
                        <w:jc w:val="center"/>
                        <w:rPr>
                          <w:color w:val="FFFFFF" w:themeColor="background1"/>
                          <w:sz w:val="52"/>
                          <w:szCs w:val="52"/>
                        </w:rPr>
                      </w:pPr>
                      <w:r w:rsidRPr="00571D86">
                        <w:rPr>
                          <w:color w:val="FFFFFF" w:themeColor="background1"/>
                          <w:sz w:val="52"/>
                          <w:szCs w:val="52"/>
                        </w:rPr>
                        <w:t>25% OFF</w:t>
                      </w:r>
                    </w:p>
                    <w:p w:rsidR="00540BEF" w:rsidRPr="00571D86" w:rsidRDefault="00540BEF" w:rsidP="00540BEF">
                      <w:pPr>
                        <w:jc w:val="center"/>
                        <w:rPr>
                          <w:color w:val="FFFFFF" w:themeColor="background1"/>
                        </w:rPr>
                      </w:pPr>
                      <w:r w:rsidRPr="00571D86">
                        <w:rPr>
                          <w:color w:val="FFFFFF" w:themeColor="background1"/>
                        </w:rPr>
                        <w:t>All T-shirts</w:t>
                      </w:r>
                    </w:p>
                  </w:txbxContent>
                </v:textbox>
              </v:shape>
            </w:pict>
          </mc:Fallback>
        </mc:AlternateContent>
      </w:r>
    </w:p>
    <w:p w:rsidR="00540BEF" w:rsidRDefault="00540BEF" w:rsidP="00540BEF"/>
    <w:p w:rsidR="00540BEF" w:rsidRPr="00D45108" w:rsidRDefault="00540BEF" w:rsidP="00540BEF">
      <w:r>
        <mc:AlternateContent>
          <mc:Choice Requires="wps">
            <w:drawing>
              <wp:anchor distT="0" distB="0" distL="114300" distR="114300" simplePos="0" relativeHeight="251668480" behindDoc="0" locked="0" layoutInCell="1" allowOverlap="1" wp14:anchorId="6E49EA21" wp14:editId="24A7ED39">
                <wp:simplePos x="0" y="0"/>
                <wp:positionH relativeFrom="margin">
                  <wp:posOffset>3241040</wp:posOffset>
                </wp:positionH>
                <wp:positionV relativeFrom="paragraph">
                  <wp:posOffset>490855</wp:posOffset>
                </wp:positionV>
                <wp:extent cx="3520440" cy="3534410"/>
                <wp:effectExtent l="0" t="0" r="3810" b="8890"/>
                <wp:wrapNone/>
                <wp:docPr id="23" name="Text Box 23"/>
                <wp:cNvGraphicFramePr/>
                <a:graphic xmlns:a="http://schemas.openxmlformats.org/drawingml/2006/main">
                  <a:graphicData uri="http://schemas.microsoft.com/office/word/2010/wordprocessingShape">
                    <wps:wsp>
                      <wps:cNvSpPr txBox="1"/>
                      <wps:spPr>
                        <a:xfrm>
                          <a:off x="0" y="0"/>
                          <a:ext cx="3520440" cy="3534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40BEF" w:rsidRPr="001621E7" w:rsidRDefault="00540BEF" w:rsidP="00540BEF">
                            <w:pPr>
                              <w:pStyle w:val="Bullets"/>
                              <w:jc w:val="left"/>
                            </w:pPr>
                            <w:r w:rsidRPr="001621E7">
                              <w:t xml:space="preserve">Unique items </w:t>
                            </w:r>
                          </w:p>
                          <w:p w:rsidR="00540BEF" w:rsidRPr="001621E7" w:rsidRDefault="00540BEF" w:rsidP="00540BEF">
                            <w:pPr>
                              <w:pStyle w:val="Bullets"/>
                              <w:jc w:val="left"/>
                            </w:pPr>
                            <w:r w:rsidRPr="001621E7">
                              <w:t>Famous name brands</w:t>
                            </w:r>
                          </w:p>
                          <w:p w:rsidR="00540BEF" w:rsidRPr="001621E7" w:rsidRDefault="00540BEF" w:rsidP="00540BEF">
                            <w:pPr>
                              <w:pStyle w:val="Bullets"/>
                              <w:jc w:val="left"/>
                            </w:pPr>
                            <w:r w:rsidRPr="001621E7">
                              <w:t>Quality Products</w:t>
                            </w:r>
                          </w:p>
                          <w:p w:rsidR="00540BEF" w:rsidRPr="001621E7" w:rsidRDefault="00540BEF" w:rsidP="00540BEF">
                            <w:pPr>
                              <w:pStyle w:val="Bullets"/>
                              <w:jc w:val="left"/>
                            </w:pPr>
                            <w:r w:rsidRPr="001621E7">
                              <w:t>100% Satisfaction Guarantee</w:t>
                            </w:r>
                          </w:p>
                          <w:p w:rsidR="00540BEF" w:rsidRPr="001621E7" w:rsidRDefault="00540BEF" w:rsidP="00540BEF">
                            <w:pPr>
                              <w:pStyle w:val="Bullets"/>
                              <w:jc w:val="left"/>
                            </w:pPr>
                            <w:r w:rsidRPr="001621E7">
                              <w:t>Exceptional customer service</w:t>
                            </w:r>
                          </w:p>
                          <w:p w:rsidR="00540BEF" w:rsidRPr="001621E7" w:rsidRDefault="00540BEF" w:rsidP="00540BEF">
                            <w:pPr>
                              <w:pStyle w:val="Bullets"/>
                              <w:jc w:val="left"/>
                            </w:pPr>
                            <w:r w:rsidRPr="001621E7">
                              <w:t>Guaranteed Privacy</w:t>
                            </w:r>
                          </w:p>
                          <w:p w:rsidR="00540BEF" w:rsidRPr="001621E7" w:rsidRDefault="00540BEF" w:rsidP="00540BEF">
                            <w:pPr>
                              <w:pStyle w:val="Bullets"/>
                              <w:jc w:val="left"/>
                            </w:pPr>
                            <w:r w:rsidRPr="001621E7">
                              <w:t>Our history of excellence</w:t>
                            </w:r>
                          </w:p>
                          <w:p w:rsidR="00540BEF" w:rsidRPr="001621E7" w:rsidRDefault="00540BEF" w:rsidP="00540BEF">
                            <w:pPr>
                              <w:pStyle w:val="Bullets"/>
                              <w:jc w:val="left"/>
                            </w:pPr>
                            <w:r w:rsidRPr="001621E7">
                              <w:t>14 days free refund</w:t>
                            </w:r>
                          </w:p>
                          <w:p w:rsidR="00540BEF" w:rsidRDefault="00540BEF" w:rsidP="00540BE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28" type="#_x0000_t202" style="position:absolute;margin-left:255.2pt;margin-top:38.65pt;width:277.2pt;height:278.3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" filled="f" stroked="f" strokeweight=".5pt">
                <v:textbox inset="0,0,0,0">
                  <w:txbxContent>
                    <w:p w:rsidR="00540BEF" w:rsidRPr="001621E7" w:rsidRDefault="00540BEF" w:rsidP="00540BEF">
                      <w:pPr>
                        <w:pStyle w:val="Bullets"/>
                        <w:jc w:val="left"/>
                      </w:pPr>
                      <w:r w:rsidRPr="001621E7">
                        <w:t xml:space="preserve">Unique items </w:t>
                      </w:r>
                    </w:p>
                    <w:p w:rsidR="00540BEF" w:rsidRPr="001621E7" w:rsidRDefault="00540BEF" w:rsidP="00540BEF">
                      <w:pPr>
                        <w:pStyle w:val="Bullets"/>
                        <w:jc w:val="left"/>
                      </w:pPr>
                      <w:r w:rsidRPr="001621E7">
                        <w:t>Famous name brands</w:t>
                      </w:r>
                    </w:p>
                    <w:p w:rsidR="00540BEF" w:rsidRPr="001621E7" w:rsidRDefault="00540BEF" w:rsidP="00540BEF">
                      <w:pPr>
                        <w:pStyle w:val="Bullets"/>
                        <w:jc w:val="left"/>
                      </w:pPr>
                      <w:r w:rsidRPr="001621E7">
                        <w:t>Quality Products</w:t>
                      </w:r>
                    </w:p>
                    <w:p w:rsidR="00540BEF" w:rsidRPr="001621E7" w:rsidRDefault="00540BEF" w:rsidP="00540BEF">
                      <w:pPr>
                        <w:pStyle w:val="Bullets"/>
                        <w:jc w:val="left"/>
                      </w:pPr>
                      <w:r w:rsidRPr="001621E7">
                        <w:t>100% Satisfaction Guarantee</w:t>
                      </w:r>
                    </w:p>
                    <w:p w:rsidR="00540BEF" w:rsidRPr="001621E7" w:rsidRDefault="00540BEF" w:rsidP="00540BEF">
                      <w:pPr>
                        <w:pStyle w:val="Bullets"/>
                        <w:jc w:val="left"/>
                      </w:pPr>
                      <w:r w:rsidRPr="001621E7">
                        <w:t>Exceptional customer service</w:t>
                      </w:r>
                    </w:p>
                    <w:p w:rsidR="00540BEF" w:rsidRPr="001621E7" w:rsidRDefault="00540BEF" w:rsidP="00540BEF">
                      <w:pPr>
                        <w:pStyle w:val="Bullets"/>
                        <w:jc w:val="left"/>
                      </w:pPr>
                      <w:r w:rsidRPr="001621E7">
                        <w:t>Guaranteed Privacy</w:t>
                      </w:r>
                    </w:p>
                    <w:p w:rsidR="00540BEF" w:rsidRPr="001621E7" w:rsidRDefault="00540BEF" w:rsidP="00540BEF">
                      <w:pPr>
                        <w:pStyle w:val="Bullets"/>
                        <w:jc w:val="left"/>
                      </w:pPr>
                      <w:r w:rsidRPr="001621E7">
                        <w:t>Our history of excellence</w:t>
                      </w:r>
                    </w:p>
                    <w:p w:rsidR="00540BEF" w:rsidRPr="001621E7" w:rsidRDefault="00540BEF" w:rsidP="00540BEF">
                      <w:pPr>
                        <w:pStyle w:val="Bullets"/>
                        <w:jc w:val="left"/>
                      </w:pPr>
                      <w:r w:rsidRPr="001621E7">
                        <w:t>14 days free refund</w:t>
                      </w:r>
                    </w:p>
                    <w:p w:rsidR="00540BEF" w:rsidRDefault="00540BEF" w:rsidP="00540BEF"/>
                  </w:txbxContent>
                </v:textbox>
                <w10:wrap anchorx="margin"/>
              </v:shape>
            </w:pict>
          </mc:Fallback>
        </mc:AlternateContent>
      </w:r>
      <w:r>
        <mc:AlternateContent>
          <mc:Choice Requires="wps">
            <w:drawing>
              <wp:anchor distT="0" distB="0" distL="114300" distR="114300" simplePos="0" relativeHeight="251659264" behindDoc="0" locked="0" layoutInCell="1" allowOverlap="1" wp14:anchorId="59447980" wp14:editId="32F5FC84">
                <wp:simplePos x="0" y="0"/>
                <wp:positionH relativeFrom="margin">
                  <wp:posOffset>15875</wp:posOffset>
                </wp:positionH>
                <wp:positionV relativeFrom="paragraph">
                  <wp:posOffset>491803</wp:posOffset>
                </wp:positionV>
                <wp:extent cx="3520440" cy="1214120"/>
                <wp:effectExtent l="0" t="0" r="0" b="5080"/>
                <wp:wrapNone/>
                <wp:docPr id="5"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0440" cy="1214120"/>
                        </a:xfrm>
                        <a:prstGeom prst="rect">
                          <a:avLst/>
                        </a:prstGeom>
                        <a:noFill/>
                        <a:ln w="9525">
                          <a:noFill/>
                          <a:miter lim="800000"/>
                          <a:headEnd/>
                          <a:tailEnd/>
                        </a:ln>
                      </wps:spPr>
                      <wps:txbx>
                        <w:txbxContent>
                          <w:p w:rsidR="00540BEF" w:rsidRDefault="00540BEF" w:rsidP="00540BEF">
                            <w:r>
                              <w:t>Grab yourself a bargain from some of our previous</w:t>
                            </w:r>
                          </w:p>
                          <w:p w:rsidR="00540BEF" w:rsidRDefault="00540BEF" w:rsidP="00540BEF">
                            <w:r>
                              <w:t>season’s collection</w:t>
                            </w:r>
                            <w:r w:rsidRPr="002F002D">
                              <w:t>more!</w:t>
                            </w:r>
                          </w:p>
                        </w:txbxContent>
                      </wps:txbx>
                      <wps:bodyPr rot="0" vert="horz" wrap="square" lIns="0" tIns="0" rIns="18288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29" type="#_x0000_t202" style="position:absolute;margin-left:1.25pt;margin-top:38.7pt;width:277.2pt;height:95.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" filled="f" stroked="f">
                <v:textbox inset="0,0,14.4pt,0">
                  <w:txbxContent>
                    <w:p w:rsidR="00540BEF" w:rsidRDefault="00540BEF" w:rsidP="00540BEF">
                      <w:r>
                        <w:t>Grab yourself a bargain from some of our previous</w:t>
                      </w:r>
                    </w:p>
                    <w:p w:rsidR="00540BEF" w:rsidRDefault="00540BEF" w:rsidP="00540BEF">
                      <w:r>
                        <w:t>season’s collection</w:t>
                      </w:r>
                      <w:r w:rsidRPr="002F002D">
                        <w:t>more!</w:t>
                      </w:r>
                    </w:p>
                  </w:txbxContent>
                </v:textbox>
                <w10:wrap anchorx="margin"/>
              </v:shape>
            </w:pict>
          </mc:Fallback>
        </mc:AlternateContent>
      </w:r>
      <w:r>
        <mc:AlternateContent>
          <mc:Choice Requires="wps">
            <w:drawing>
              <wp:anchor distT="0" distB="0" distL="114300" distR="114300" simplePos="0" relativeHeight="251665408" behindDoc="1" locked="0" layoutInCell="1" allowOverlap="1" wp14:anchorId="21E525B4" wp14:editId="6EE42462">
                <wp:simplePos x="0" y="0"/>
                <wp:positionH relativeFrom="column">
                  <wp:posOffset>-664804</wp:posOffset>
                </wp:positionH>
                <wp:positionV relativeFrom="page">
                  <wp:posOffset>5422265</wp:posOffset>
                </wp:positionV>
                <wp:extent cx="8174736" cy="4974336"/>
                <wp:effectExtent l="0" t="0" r="0" b="0"/>
                <wp:wrapNone/>
                <wp:docPr id="15" name="Text Box 15"/>
                <wp:cNvGraphicFramePr/>
                <a:graphic xmlns:a="http://schemas.openxmlformats.org/drawingml/2006/main">
                  <a:graphicData uri="http://schemas.microsoft.com/office/word/2010/wordprocessingShape">
                    <wps:wsp>
                      <wps:cNvSpPr txBox="1"/>
                      <wps:spPr>
                        <a:xfrm>
                          <a:off x="0" y="0"/>
                          <a:ext cx="8174736" cy="4974336"/>
                        </a:xfrm>
                        <a:custGeom>
                          <a:avLst/>
                          <a:gdLst>
                            <a:gd name="connsiteX0" fmla="*/ 0 w 7498080"/>
                            <a:gd name="connsiteY0" fmla="*/ 0 h 5967255"/>
                            <a:gd name="connsiteX1" fmla="*/ 7498080 w 7498080"/>
                            <a:gd name="connsiteY1" fmla="*/ 0 h 5967255"/>
                            <a:gd name="connsiteX2" fmla="*/ 7498080 w 7498080"/>
                            <a:gd name="connsiteY2" fmla="*/ 5967255 h 5967255"/>
                            <a:gd name="connsiteX3" fmla="*/ 0 w 7498080"/>
                            <a:gd name="connsiteY3" fmla="*/ 5967255 h 5967255"/>
                            <a:gd name="connsiteX4" fmla="*/ 0 w 7498080"/>
                            <a:gd name="connsiteY4" fmla="*/ 0 h 5967255"/>
                            <a:gd name="connsiteX0" fmla="*/ 0 w 7498080"/>
                            <a:gd name="connsiteY0" fmla="*/ 0 h 5967255"/>
                            <a:gd name="connsiteX1" fmla="*/ 7498080 w 7498080"/>
                            <a:gd name="connsiteY1" fmla="*/ 5967255 h 5967255"/>
                            <a:gd name="connsiteX2" fmla="*/ 0 w 7498080"/>
                            <a:gd name="connsiteY2" fmla="*/ 5967255 h 5967255"/>
                            <a:gd name="connsiteX3" fmla="*/ 0 w 7498080"/>
                            <a:gd name="connsiteY3" fmla="*/ 0 h 5967255"/>
                            <a:gd name="connsiteX0" fmla="*/ 0 w 7498080"/>
                            <a:gd name="connsiteY0" fmla="*/ 0 h 4274887"/>
                            <a:gd name="connsiteX1" fmla="*/ 7498080 w 7498080"/>
                            <a:gd name="connsiteY1" fmla="*/ 4274887 h 4274887"/>
                            <a:gd name="connsiteX2" fmla="*/ 0 w 7498080"/>
                            <a:gd name="connsiteY2" fmla="*/ 4274887 h 4274887"/>
                            <a:gd name="connsiteX3" fmla="*/ 0 w 7498080"/>
                            <a:gd name="connsiteY3" fmla="*/ 0 h 4274887"/>
                            <a:gd name="connsiteX0" fmla="*/ 0 w 7866570"/>
                            <a:gd name="connsiteY0" fmla="*/ 0 h 4274887"/>
                            <a:gd name="connsiteX1" fmla="*/ 7866570 w 7866570"/>
                            <a:gd name="connsiteY1" fmla="*/ 4165770 h 4274887"/>
                            <a:gd name="connsiteX2" fmla="*/ 0 w 7866570"/>
                            <a:gd name="connsiteY2" fmla="*/ 4274887 h 4274887"/>
                            <a:gd name="connsiteX3" fmla="*/ 0 w 7866570"/>
                            <a:gd name="connsiteY3" fmla="*/ 0 h 4274887"/>
                            <a:gd name="connsiteX0" fmla="*/ 0 w 8187094"/>
                            <a:gd name="connsiteY0" fmla="*/ 0 h 4629735"/>
                            <a:gd name="connsiteX1" fmla="*/ 8187094 w 8187094"/>
                            <a:gd name="connsiteY1" fmla="*/ 4520618 h 4629735"/>
                            <a:gd name="connsiteX2" fmla="*/ 320524 w 8187094"/>
                            <a:gd name="connsiteY2" fmla="*/ 4629735 h 4629735"/>
                            <a:gd name="connsiteX3" fmla="*/ 0 w 8187094"/>
                            <a:gd name="connsiteY3" fmla="*/ 0 h 4629735"/>
                            <a:gd name="connsiteX0" fmla="*/ 0 w 8187094"/>
                            <a:gd name="connsiteY0" fmla="*/ 0 h 4835101"/>
                            <a:gd name="connsiteX1" fmla="*/ 8187094 w 8187094"/>
                            <a:gd name="connsiteY1" fmla="*/ 4520618 h 4835101"/>
                            <a:gd name="connsiteX2" fmla="*/ 129456 w 8187094"/>
                            <a:gd name="connsiteY2" fmla="*/ 4835101 h 4835101"/>
                            <a:gd name="connsiteX3" fmla="*/ 0 w 8187094"/>
                            <a:gd name="connsiteY3" fmla="*/ 0 h 4835101"/>
                            <a:gd name="connsiteX0" fmla="*/ 0 w 8307952"/>
                            <a:gd name="connsiteY0" fmla="*/ 0 h 4973217"/>
                            <a:gd name="connsiteX1" fmla="*/ 8187094 w 8307952"/>
                            <a:gd name="connsiteY1" fmla="*/ 4520618 h 4973217"/>
                            <a:gd name="connsiteX2" fmla="*/ 8287377 w 8307952"/>
                            <a:gd name="connsiteY2" fmla="*/ 4973217 h 4973217"/>
                            <a:gd name="connsiteX3" fmla="*/ 129456 w 8307952"/>
                            <a:gd name="connsiteY3" fmla="*/ 4835101 h 4973217"/>
                            <a:gd name="connsiteX4" fmla="*/ 0 w 8307952"/>
                            <a:gd name="connsiteY4" fmla="*/ 0 h 4973217"/>
                            <a:gd name="connsiteX0" fmla="*/ 47970 w 8178496"/>
                            <a:gd name="connsiteY0" fmla="*/ 0 h 4973217"/>
                            <a:gd name="connsiteX1" fmla="*/ 8057638 w 8178496"/>
                            <a:gd name="connsiteY1" fmla="*/ 4520618 h 4973217"/>
                            <a:gd name="connsiteX2" fmla="*/ 8157921 w 8178496"/>
                            <a:gd name="connsiteY2" fmla="*/ 4973217 h 4973217"/>
                            <a:gd name="connsiteX3" fmla="*/ 0 w 8178496"/>
                            <a:gd name="connsiteY3" fmla="*/ 4835101 h 4973217"/>
                            <a:gd name="connsiteX4" fmla="*/ 47970 w 8178496"/>
                            <a:gd name="connsiteY4" fmla="*/ 0 h 4973217"/>
                            <a:gd name="connsiteX0" fmla="*/ 47970 w 8178496"/>
                            <a:gd name="connsiteY0" fmla="*/ 0 h 4973217"/>
                            <a:gd name="connsiteX1" fmla="*/ 8057638 w 8178496"/>
                            <a:gd name="connsiteY1" fmla="*/ 4520618 h 4973217"/>
                            <a:gd name="connsiteX2" fmla="*/ 8157921 w 8178496"/>
                            <a:gd name="connsiteY2" fmla="*/ 4973217 h 4973217"/>
                            <a:gd name="connsiteX3" fmla="*/ 0 w 8178496"/>
                            <a:gd name="connsiteY3" fmla="*/ 4973217 h 4973217"/>
                            <a:gd name="connsiteX4" fmla="*/ 47970 w 8178496"/>
                            <a:gd name="connsiteY4" fmla="*/ 0 h 497321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78496" h="4973217">
                              <a:moveTo>
                                <a:pt x="47970" y="0"/>
                              </a:moveTo>
                              <a:lnTo>
                                <a:pt x="8057638" y="4520618"/>
                              </a:lnTo>
                              <a:cubicBezTo>
                                <a:pt x="7958088" y="4524163"/>
                                <a:pt x="8257471" y="4969672"/>
                                <a:pt x="8157921" y="4973217"/>
                              </a:cubicBezTo>
                              <a:lnTo>
                                <a:pt x="0" y="4973217"/>
                              </a:lnTo>
                              <a:lnTo>
                                <a:pt x="47970" y="0"/>
                              </a:lnTo>
                              <a:close/>
                            </a:path>
                          </a:pathLst>
                        </a:cu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40BEF" w:rsidRDefault="00540BEF" w:rsidP="00540BEF">
                            <w:pPr>
                              <w:ind w:left="720"/>
                            </w:pPr>
                          </w:p>
                          <w:p w:rsidR="00540BEF" w:rsidRDefault="00540BEF" w:rsidP="00540BEF">
                            <w:pPr>
                              <w:ind w:left="720"/>
                            </w:pPr>
                          </w:p>
                          <w:p w:rsidR="00540BEF" w:rsidRDefault="00540BEF" w:rsidP="00540BEF">
                            <w:pPr>
                              <w:ind w:left="720"/>
                            </w:pPr>
                          </w:p>
                          <w:p w:rsidR="00540BEF" w:rsidRDefault="00540BEF" w:rsidP="00540BEF">
                            <w:pPr>
                              <w:ind w:left="720"/>
                            </w:pPr>
                          </w:p>
                          <w:p w:rsidR="00540BEF" w:rsidRDefault="00540BEF" w:rsidP="00540BEF">
                            <w:pPr>
                              <w:ind w:left="720"/>
                            </w:pPr>
                          </w:p>
                          <w:p w:rsidR="00540BEF" w:rsidRDefault="00540BEF" w:rsidP="00540BEF">
                            <w:pPr>
                              <w:ind w:left="720"/>
                            </w:pPr>
                          </w:p>
                          <w:p w:rsidR="00540BEF" w:rsidRDefault="00540BEF" w:rsidP="00540BEF">
                            <w:pPr>
                              <w:ind w:left="720"/>
                            </w:pPr>
                          </w:p>
                          <w:p w:rsidR="00540BEF" w:rsidRDefault="00540BEF" w:rsidP="00540BEF">
                            <w:pPr>
                              <w:ind w:left="720"/>
                            </w:pPr>
                          </w:p>
                          <w:p w:rsidR="00540BEF" w:rsidRDefault="00540BEF" w:rsidP="00540BEF">
                            <w:pPr>
                              <w:ind w:left="720"/>
                            </w:pPr>
                          </w:p>
                          <w:p w:rsidR="00540BEF" w:rsidRPr="00571D86" w:rsidRDefault="00540BEF" w:rsidP="00540BEF">
                            <w:pPr>
                              <w:spacing w:line="276" w:lineRule="auto"/>
                              <w:ind w:left="720"/>
                              <w:rPr>
                                <w:b/>
                                <w:sz w:val="40"/>
                                <w:szCs w:val="40"/>
                              </w:rPr>
                            </w:pPr>
                            <w:r w:rsidRPr="00571D86">
                              <w:rPr>
                                <w:b/>
                                <w:sz w:val="40"/>
                                <w:szCs w:val="40"/>
                              </w:rPr>
                              <w:t>Fashion Outlet</w:t>
                            </w:r>
                          </w:p>
                          <w:p w:rsidR="00540BEF" w:rsidRPr="00571D86" w:rsidRDefault="00540BEF" w:rsidP="00540BEF">
                            <w:pPr>
                              <w:spacing w:line="276" w:lineRule="auto"/>
                              <w:ind w:left="720"/>
                              <w:rPr>
                                <w:sz w:val="36"/>
                                <w:szCs w:val="36"/>
                              </w:rPr>
                            </w:pPr>
                            <w:r w:rsidRPr="00571D86">
                              <w:rPr>
                                <w:sz w:val="36"/>
                                <w:szCs w:val="36"/>
                              </w:rPr>
                              <w:t>4201 Shinn Street</w:t>
                            </w:r>
                          </w:p>
                          <w:p w:rsidR="00540BEF" w:rsidRDefault="00540BEF" w:rsidP="00540BEF">
                            <w:pPr>
                              <w:spacing w:line="276" w:lineRule="auto"/>
                              <w:ind w:left="720"/>
                              <w:rPr>
                                <w:sz w:val="36"/>
                                <w:szCs w:val="36"/>
                              </w:rPr>
                            </w:pPr>
                            <w:r w:rsidRPr="00571D86">
                              <w:rPr>
                                <w:sz w:val="36"/>
                                <w:szCs w:val="36"/>
                              </w:rPr>
                              <w:t>New York, NY 10022</w:t>
                            </w:r>
                          </w:p>
                          <w:p w:rsidR="00540BEF" w:rsidRDefault="00540BEF" w:rsidP="00540BEF">
                            <w:pPr>
                              <w:spacing w:line="276" w:lineRule="auto"/>
                              <w:ind w:left="720"/>
                              <w:rPr>
                                <w:sz w:val="36"/>
                                <w:szCs w:val="36"/>
                              </w:rPr>
                            </w:pPr>
                            <w:r>
                              <w:rPr>
                                <w:sz w:val="36"/>
                                <w:szCs w:val="36"/>
                              </w:rPr>
                              <w:t>(415) 123 456 78 99</w:t>
                            </w:r>
                          </w:p>
                          <w:p w:rsidR="00540BEF" w:rsidRPr="00571D86" w:rsidRDefault="00540BEF" w:rsidP="00540BEF">
                            <w:pPr>
                              <w:spacing w:line="276" w:lineRule="auto"/>
                              <w:ind w:left="720"/>
                              <w:rPr>
                                <w:sz w:val="36"/>
                                <w:szCs w:val="36"/>
                              </w:rPr>
                            </w:pPr>
                            <w:r>
                              <w:rPr>
                                <w:sz w:val="36"/>
                                <w:szCs w:val="36"/>
                              </w:rPr>
                              <w:t>www.hloom.com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0" style="position:absolute;margin-left:-52.35pt;margin-top:426.95pt;width:643.7pt;height:391.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8178496,497321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" adj="-11796480,,5400" path="m47970,l8057638,4520618v-99550,3545,199833,449054,100283,452599l,4973217,47970,xe" fillcolor="white [3201]" stroked="f" strokeweight=".5pt">
                <v:stroke joinstyle="miter"/>
                <v:formulas/>
                <v:path arrowok="t" o:connecttype="custom" o:connectlocs="47948,0;8053934,4521635;8154170,4974336;0,4974336;47948,0" o:connectangles="0,0,0,0,0" textboxrect="0,0,8178496,4973217"/>
                <v:textbox>
                  <w:txbxContent>
                    <w:p w:rsidR="00540BEF" w:rsidRDefault="00540BEF" w:rsidP="00540BEF">
                      <w:pPr>
                        <w:ind w:left="720"/>
                      </w:pPr>
                    </w:p>
                    <w:p w:rsidR="00540BEF" w:rsidRDefault="00540BEF" w:rsidP="00540BEF">
                      <w:pPr>
                        <w:ind w:left="720"/>
                      </w:pPr>
                    </w:p>
                    <w:p w:rsidR="00540BEF" w:rsidRDefault="00540BEF" w:rsidP="00540BEF">
                      <w:pPr>
                        <w:ind w:left="720"/>
                      </w:pPr>
                    </w:p>
                    <w:p w:rsidR="00540BEF" w:rsidRDefault="00540BEF" w:rsidP="00540BEF">
                      <w:pPr>
                        <w:ind w:left="720"/>
                      </w:pPr>
                    </w:p>
                    <w:p w:rsidR="00540BEF" w:rsidRDefault="00540BEF" w:rsidP="00540BEF">
                      <w:pPr>
                        <w:ind w:left="720"/>
                      </w:pPr>
                    </w:p>
                    <w:p w:rsidR="00540BEF" w:rsidRDefault="00540BEF" w:rsidP="00540BEF">
                      <w:pPr>
                        <w:ind w:left="720"/>
                      </w:pPr>
                    </w:p>
                    <w:p w:rsidR="00540BEF" w:rsidRDefault="00540BEF" w:rsidP="00540BEF">
                      <w:pPr>
                        <w:ind w:left="720"/>
                      </w:pPr>
                    </w:p>
                    <w:p w:rsidR="00540BEF" w:rsidRDefault="00540BEF" w:rsidP="00540BEF">
                      <w:pPr>
                        <w:ind w:left="720"/>
                      </w:pPr>
                    </w:p>
                    <w:p w:rsidR="00540BEF" w:rsidRDefault="00540BEF" w:rsidP="00540BEF">
                      <w:pPr>
                        <w:ind w:left="720"/>
                      </w:pPr>
                    </w:p>
                    <w:p w:rsidR="00540BEF" w:rsidRPr="00571D86" w:rsidRDefault="00540BEF" w:rsidP="00540BEF">
                      <w:pPr>
                        <w:spacing w:line="276" w:lineRule="auto"/>
                        <w:ind w:left="720"/>
                        <w:rPr>
                          <w:b/>
                          <w:sz w:val="40"/>
                          <w:szCs w:val="40"/>
                        </w:rPr>
                      </w:pPr>
                      <w:r w:rsidRPr="00571D86">
                        <w:rPr>
                          <w:b/>
                          <w:sz w:val="40"/>
                          <w:szCs w:val="40"/>
                        </w:rPr>
                        <w:t>Fashion Outlet</w:t>
                      </w:r>
                    </w:p>
                    <w:p w:rsidR="00540BEF" w:rsidRPr="00571D86" w:rsidRDefault="00540BEF" w:rsidP="00540BEF">
                      <w:pPr>
                        <w:spacing w:line="276" w:lineRule="auto"/>
                        <w:ind w:left="720"/>
                        <w:rPr>
                          <w:sz w:val="36"/>
                          <w:szCs w:val="36"/>
                        </w:rPr>
                      </w:pPr>
                      <w:r w:rsidRPr="00571D86">
                        <w:rPr>
                          <w:sz w:val="36"/>
                          <w:szCs w:val="36"/>
                        </w:rPr>
                        <w:t>4201 Shinn Street</w:t>
                      </w:r>
                    </w:p>
                    <w:p w:rsidR="00540BEF" w:rsidRDefault="00540BEF" w:rsidP="00540BEF">
                      <w:pPr>
                        <w:spacing w:line="276" w:lineRule="auto"/>
                        <w:ind w:left="720"/>
                        <w:rPr>
                          <w:sz w:val="36"/>
                          <w:szCs w:val="36"/>
                        </w:rPr>
                      </w:pPr>
                      <w:r w:rsidRPr="00571D86">
                        <w:rPr>
                          <w:sz w:val="36"/>
                          <w:szCs w:val="36"/>
                        </w:rPr>
                        <w:t>New York, NY 10022</w:t>
                      </w:r>
                    </w:p>
                    <w:p w:rsidR="00540BEF" w:rsidRDefault="00540BEF" w:rsidP="00540BEF">
                      <w:pPr>
                        <w:spacing w:line="276" w:lineRule="auto"/>
                        <w:ind w:left="720"/>
                        <w:rPr>
                          <w:sz w:val="36"/>
                          <w:szCs w:val="36"/>
                        </w:rPr>
                      </w:pPr>
                      <w:r>
                        <w:rPr>
                          <w:sz w:val="36"/>
                          <w:szCs w:val="36"/>
                        </w:rPr>
                        <w:t>(415) 123 456 78 99</w:t>
                      </w:r>
                    </w:p>
                    <w:p w:rsidR="00540BEF" w:rsidRPr="00571D86" w:rsidRDefault="00540BEF" w:rsidP="00540BEF">
                      <w:pPr>
                        <w:spacing w:line="276" w:lineRule="auto"/>
                        <w:ind w:left="720"/>
                        <w:rPr>
                          <w:sz w:val="36"/>
                          <w:szCs w:val="36"/>
                        </w:rPr>
                      </w:pPr>
                      <w:r>
                        <w:rPr>
                          <w:sz w:val="36"/>
                          <w:szCs w:val="36"/>
                        </w:rPr>
                        <w:t>www.hloom.com</w:t>
                      </w:r>
                    </w:p>
                  </w:txbxContent>
                </v:textbox>
                <w10:wrap anchory="page"/>
              </v:shape>
            </w:pict>
          </mc:Fallback>
        </mc:AlternateContent>
      </w:r>
    </w:p>
    <w:p w:rsidR="00D45108" w:rsidRDefault="00D45108" w:rsidP="00540BEF"/>
    <w:p w:rsidR="00540BEF" w:rsidRDefault="00540BEF">
      <w:r>
        <w:br w:type="page"/>
      </w:r>
    </w:p>
    <w:p w:rsidR="00540BEF" w:rsidRDefault="00540BEF" w:rsidP="00540BEF"/>
    <w:p w:rsidR="001F471C" w:rsidRDefault="001F471C" w:rsidP="001F471C">
      <w:pPr>
        <w:pStyle w:val="NormalWeb"/>
        <w:pBdr>
          <w:top w:val="single" w:sz="24" w:space="10" w:color="9BBB59"/>
          <w:left w:val="single" w:sz="24" w:space="10" w:color="9BBB59"/>
          <w:right w:val="single" w:sz="24" w:space="10" w:color="9BBB59"/>
        </w:pBdr>
        <w:spacing w:before="0" w:beforeAutospacing="0" w:after="0" w:afterAutospacing="0"/>
      </w:pPr>
      <w:r>
        <w:rPr>
          <w:rFonts w:ascii="Calibri" w:hAnsi="Calibri"/>
          <w:b/>
          <w:bCs/>
          <w:color w:val="000000"/>
          <w:sz w:val="22"/>
          <w:szCs w:val="22"/>
        </w:rPr>
        <w:t>Copyright information - Please read</w:t>
      </w:r>
    </w:p>
    <w:p w:rsidR="001F471C" w:rsidRDefault="001F471C" w:rsidP="001F471C">
      <w:pPr>
        <w:pStyle w:val="NormalWeb"/>
        <w:pBdr>
          <w:left w:val="single" w:sz="24" w:space="10" w:color="9BBB59"/>
          <w:right w:val="single" w:sz="24" w:space="10" w:color="9BBB59"/>
        </w:pBdr>
        <w:spacing w:before="0" w:beforeAutospacing="0" w:after="0" w:afterAutospacing="0"/>
      </w:pPr>
      <w:r>
        <w:t> </w:t>
      </w:r>
    </w:p>
    <w:p w:rsidR="001F471C" w:rsidRDefault="001F471C" w:rsidP="001F471C">
      <w:pPr>
        <w:pStyle w:val="NormalWeb"/>
        <w:pBdr>
          <w:left w:val="single" w:sz="24" w:space="10" w:color="9BBB59"/>
          <w:right w:val="single" w:sz="24" w:space="10" w:color="9BBB59"/>
        </w:pBdr>
        <w:spacing w:before="0" w:beforeAutospacing="0" w:after="0" w:afterAutospacing="0"/>
      </w:pPr>
      <w:r>
        <w:rPr>
          <w:rFonts w:ascii="Calibri" w:hAnsi="Calibri"/>
          <w:color w:val="000000"/>
          <w:sz w:val="20"/>
          <w:szCs w:val="20"/>
        </w:rPr>
        <w:t xml:space="preserve">© This </w:t>
      </w:r>
      <w:hyperlink r:id="rId9" w:history="1">
        <w:r>
          <w:rPr>
            <w:rStyle w:val="Hyperlink"/>
            <w:rFonts w:ascii="Calibri" w:hAnsi="Calibri"/>
            <w:b/>
            <w:bCs/>
            <w:sz w:val="20"/>
            <w:szCs w:val="20"/>
          </w:rPr>
          <w:t>Free Flyer Template</w:t>
        </w:r>
      </w:hyperlink>
      <w:r>
        <w:rPr>
          <w:rFonts w:ascii="Calibri" w:hAnsi="Calibri"/>
          <w:color w:val="000000"/>
          <w:sz w:val="20"/>
          <w:szCs w:val="20"/>
        </w:rPr>
        <w:t xml:space="preserve"> is the copyright of Hloom.com. You can download and modify this template for your own personal use to create a flyer for yourself, or for someone else. You can (and should!) </w:t>
      </w:r>
      <w:hyperlink r:id="rId10" w:history="1">
        <w:r>
          <w:rPr>
            <w:rStyle w:val="Hyperlink"/>
            <w:rFonts w:ascii="Calibri" w:hAnsi="Calibri"/>
            <w:sz w:val="20"/>
            <w:szCs w:val="20"/>
          </w:rPr>
          <w:t>remove this copyright notice</w:t>
        </w:r>
      </w:hyperlink>
      <w:r>
        <w:rPr>
          <w:rFonts w:ascii="Calibri" w:hAnsi="Calibri"/>
          <w:color w:val="000000"/>
          <w:sz w:val="20"/>
          <w:szCs w:val="20"/>
        </w:rPr>
        <w:t xml:space="preserve"> before customizing your flyer.</w:t>
      </w:r>
    </w:p>
    <w:p w:rsidR="001F471C" w:rsidRDefault="001F471C" w:rsidP="001F471C">
      <w:pPr>
        <w:pStyle w:val="NormalWeb"/>
        <w:pBdr>
          <w:left w:val="single" w:sz="24" w:space="10" w:color="9BBB59"/>
          <w:right w:val="single" w:sz="24" w:space="10" w:color="9BBB59"/>
        </w:pBdr>
        <w:spacing w:before="0" w:beforeAutospacing="0" w:after="0" w:afterAutospacing="0"/>
      </w:pPr>
      <w:r>
        <w:t> </w:t>
      </w:r>
    </w:p>
    <w:p w:rsidR="001F471C" w:rsidRDefault="001F471C" w:rsidP="001F471C">
      <w:pPr>
        <w:pStyle w:val="NormalWeb"/>
        <w:pBdr>
          <w:left w:val="single" w:sz="24" w:space="10" w:color="9BBB59"/>
          <w:right w:val="single" w:sz="24" w:space="10" w:color="9BBB59"/>
        </w:pBdr>
        <w:spacing w:before="0" w:beforeAutospacing="0" w:after="0" w:afterAutospacing="0"/>
      </w:pPr>
      <w:r>
        <w:rPr>
          <w:rFonts w:ascii="Calibri" w:hAnsi="Calibri"/>
          <w:color w:val="000000"/>
          <w:sz w:val="20"/>
          <w:szCs w:val="20"/>
        </w:rPr>
        <w:t xml:space="preserve">You may not distribute or resell this template, or its derivatives, and you may not make it available on other websites without our prior permission. All sharing of this template must be done using a link to </w:t>
      </w:r>
      <w:hyperlink r:id="rId11" w:history="1">
        <w:r>
          <w:rPr>
            <w:rStyle w:val="Hyperlink"/>
            <w:rFonts w:ascii="Calibri" w:hAnsi="Calibri"/>
            <w:color w:val="1155CC"/>
            <w:sz w:val="20"/>
            <w:szCs w:val="20"/>
          </w:rPr>
          <w:t>http://www.hloom.com/flyers/</w:t>
        </w:r>
      </w:hyperlink>
      <w:r>
        <w:rPr>
          <w:rFonts w:ascii="Calibri" w:hAnsi="Calibri"/>
          <w:color w:val="000000"/>
          <w:sz w:val="20"/>
          <w:szCs w:val="20"/>
        </w:rPr>
        <w:t xml:space="preserve">. </w:t>
      </w:r>
    </w:p>
    <w:p w:rsidR="001F471C" w:rsidRDefault="001F471C" w:rsidP="001F471C">
      <w:pPr>
        <w:pStyle w:val="NormalWeb"/>
        <w:pBdr>
          <w:left w:val="single" w:sz="24" w:space="10" w:color="9BBB59"/>
          <w:right w:val="single" w:sz="24" w:space="10" w:color="9BBB59"/>
        </w:pBdr>
        <w:spacing w:before="0" w:beforeAutospacing="0" w:after="0" w:afterAutospacing="0"/>
      </w:pPr>
      <w:r>
        <w:t> </w:t>
      </w:r>
    </w:p>
    <w:p w:rsidR="001F471C" w:rsidRDefault="001F471C" w:rsidP="001F471C">
      <w:pPr>
        <w:pStyle w:val="NormalWeb"/>
        <w:pBdr>
          <w:left w:val="single" w:sz="24" w:space="10" w:color="9BBB59"/>
          <w:bottom w:val="single" w:sz="24" w:space="10" w:color="9BBB59"/>
          <w:right w:val="single" w:sz="24" w:space="10" w:color="9BBB59"/>
        </w:pBdr>
        <w:spacing w:before="0" w:beforeAutospacing="0" w:after="0" w:afterAutospacing="0"/>
      </w:pPr>
      <w:r>
        <w:rPr>
          <w:rFonts w:ascii="Calibri" w:hAnsi="Calibri"/>
          <w:color w:val="000000"/>
          <w:sz w:val="20"/>
          <w:szCs w:val="20"/>
        </w:rPr>
        <w:t xml:space="preserve">For any questions relating to the use of this template please email us - </w:t>
      </w:r>
      <w:hyperlink r:id="rId12" w:history="1">
        <w:r>
          <w:rPr>
            <w:rStyle w:val="Hyperlink"/>
            <w:rFonts w:ascii="Calibri" w:hAnsi="Calibri"/>
            <w:sz w:val="20"/>
            <w:szCs w:val="20"/>
          </w:rPr>
          <w:t>info@hloom.com</w:t>
        </w:r>
      </w:hyperlink>
    </w:p>
    <w:p w:rsidR="001F471C" w:rsidRPr="00540BEF" w:rsidRDefault="001F471C" w:rsidP="00540BEF"/>
    <w:sectPr w:rsidR="001F471C" w:rsidRPr="00540BEF" w:rsidSect="00650A1D">
      <w:headerReference w:type="default" r:id="rId13"/>
      <w:footerReference w:type="default" r:id="rId14"/>
      <w:pgSz w:w="12240" w:h="15840"/>
      <w:pgMar w:top="720" w:right="720" w:bottom="720" w:left="720" w:header="720" w:footer="720" w:gutter="0"/>
      <w:cols w:space="720"/>
      <w:docGrid w:linePitch="435"/>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358A" w:rsidRDefault="00BC358A" w:rsidP="00215E20">
      <w:r>
        <w:separator/>
      </w:r>
    </w:p>
  </w:endnote>
  <w:endnote w:type="continuationSeparator" w:id="0">
    <w:p w:rsidR="00BC358A" w:rsidRDefault="00BC358A" w:rsidP="00215E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badi MT Condensed Extra Bold">
    <w:altName w:val="Gill Sans Ultra Bold Condensed"/>
    <w:charset w:val="00"/>
    <w:family w:val="auto"/>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0A1D" w:rsidRDefault="00650A1D" w:rsidP="0059210B">
    <w:pPr>
      <w:pStyle w:val="Footer"/>
      <w:tabs>
        <w:tab w:val="clear" w:pos="4680"/>
        <w:tab w:val="clear" w:pos="9360"/>
        <w:tab w:val="left" w:pos="2644"/>
      </w:tabs>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358A" w:rsidRDefault="00BC358A" w:rsidP="00215E20">
      <w:r>
        <w:separator/>
      </w:r>
    </w:p>
  </w:footnote>
  <w:footnote w:type="continuationSeparator" w:id="0">
    <w:p w:rsidR="00BC358A" w:rsidRDefault="00BC358A" w:rsidP="00215E2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0A1D" w:rsidRPr="001621E7" w:rsidRDefault="00650A1D" w:rsidP="001621E7">
    <w:pPr>
      <w:pStyle w:val="Header"/>
    </w:pPr>
    <w:r>
      <w:drawing>
        <wp:anchor distT="0" distB="0" distL="114300" distR="114300" simplePos="0" relativeHeight="251658240" behindDoc="1" locked="0" layoutInCell="1" allowOverlap="1" wp14:anchorId="725A9128" wp14:editId="177FADE9">
          <wp:simplePos x="0" y="0"/>
          <wp:positionH relativeFrom="margin">
            <wp:align>center</wp:align>
          </wp:positionH>
          <wp:positionV relativeFrom="paragraph">
            <wp:posOffset>-457200</wp:posOffset>
          </wp:positionV>
          <wp:extent cx="7772400" cy="116586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tro Rays Generato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11658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C5124A"/>
    <w:multiLevelType w:val="hybridMultilevel"/>
    <w:tmpl w:val="95D200A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6C832D0"/>
    <w:multiLevelType w:val="hybridMultilevel"/>
    <w:tmpl w:val="4120F29A"/>
    <w:lvl w:ilvl="0" w:tplc="167279A8">
      <w:start w:val="415"/>
      <w:numFmt w:val="bullet"/>
      <w:lvlText w:val="-"/>
      <w:lvlJc w:val="left"/>
      <w:pPr>
        <w:ind w:left="720" w:hanging="360"/>
      </w:pPr>
      <w:rPr>
        <w:rFonts w:ascii="Georgia" w:eastAsia="Times New Roman" w:hAnsi="Georgi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CC0233A"/>
    <w:multiLevelType w:val="hybridMultilevel"/>
    <w:tmpl w:val="426C7E36"/>
    <w:lvl w:ilvl="0" w:tplc="4650C4EC">
      <w:start w:val="1"/>
      <w:numFmt w:val="bullet"/>
      <w:pStyle w:val="Bullets"/>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DF32139"/>
    <w:multiLevelType w:val="hybridMultilevel"/>
    <w:tmpl w:val="A9964B18"/>
    <w:lvl w:ilvl="0" w:tplc="167279A8">
      <w:start w:val="415"/>
      <w:numFmt w:val="bullet"/>
      <w:lvlText w:val="-"/>
      <w:lvlJc w:val="left"/>
      <w:pPr>
        <w:ind w:left="720" w:hanging="360"/>
      </w:pPr>
      <w:rPr>
        <w:rFonts w:ascii="Georgia" w:eastAsia="Times New Roman" w:hAnsi="Georgi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4097">
      <o:colormru v:ext="edit" colors="white,#00a8c6,#aee239,#cdda89,#f0d442,#f0f2d4"/>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6F9B"/>
    <w:rsid w:val="00010ECE"/>
    <w:rsid w:val="000132FC"/>
    <w:rsid w:val="00090A4B"/>
    <w:rsid w:val="000952F2"/>
    <w:rsid w:val="00095799"/>
    <w:rsid w:val="000A5F9D"/>
    <w:rsid w:val="0012109F"/>
    <w:rsid w:val="001611D6"/>
    <w:rsid w:val="001621E7"/>
    <w:rsid w:val="001626D3"/>
    <w:rsid w:val="00196C48"/>
    <w:rsid w:val="001B342A"/>
    <w:rsid w:val="001F471C"/>
    <w:rsid w:val="00207FBC"/>
    <w:rsid w:val="00215E20"/>
    <w:rsid w:val="00231F67"/>
    <w:rsid w:val="00257AF4"/>
    <w:rsid w:val="00265D7A"/>
    <w:rsid w:val="0028176E"/>
    <w:rsid w:val="00286FF8"/>
    <w:rsid w:val="002B13DF"/>
    <w:rsid w:val="002C50EF"/>
    <w:rsid w:val="002C6937"/>
    <w:rsid w:val="002D75B1"/>
    <w:rsid w:val="002F002D"/>
    <w:rsid w:val="0036744B"/>
    <w:rsid w:val="003B60A2"/>
    <w:rsid w:val="004165BE"/>
    <w:rsid w:val="004619E4"/>
    <w:rsid w:val="004708E9"/>
    <w:rsid w:val="005175C0"/>
    <w:rsid w:val="00532E46"/>
    <w:rsid w:val="005378FA"/>
    <w:rsid w:val="00540BEF"/>
    <w:rsid w:val="00567637"/>
    <w:rsid w:val="00570839"/>
    <w:rsid w:val="00571D86"/>
    <w:rsid w:val="0059210B"/>
    <w:rsid w:val="005F2908"/>
    <w:rsid w:val="0062797E"/>
    <w:rsid w:val="0064402F"/>
    <w:rsid w:val="00650A1D"/>
    <w:rsid w:val="00683F98"/>
    <w:rsid w:val="007667C5"/>
    <w:rsid w:val="00767FEB"/>
    <w:rsid w:val="008265E6"/>
    <w:rsid w:val="00826F9B"/>
    <w:rsid w:val="008C10F1"/>
    <w:rsid w:val="009447E3"/>
    <w:rsid w:val="0094726B"/>
    <w:rsid w:val="009624A9"/>
    <w:rsid w:val="00966C2A"/>
    <w:rsid w:val="009C3AE2"/>
    <w:rsid w:val="00A145E4"/>
    <w:rsid w:val="00A300A7"/>
    <w:rsid w:val="00A55E07"/>
    <w:rsid w:val="00A7299B"/>
    <w:rsid w:val="00A96724"/>
    <w:rsid w:val="00AD19F4"/>
    <w:rsid w:val="00AD385C"/>
    <w:rsid w:val="00AD46CD"/>
    <w:rsid w:val="00AF42CE"/>
    <w:rsid w:val="00B020DA"/>
    <w:rsid w:val="00B21B0F"/>
    <w:rsid w:val="00B65CB4"/>
    <w:rsid w:val="00BC358A"/>
    <w:rsid w:val="00BF14C7"/>
    <w:rsid w:val="00C05FE8"/>
    <w:rsid w:val="00C32198"/>
    <w:rsid w:val="00CB08FD"/>
    <w:rsid w:val="00CC0B34"/>
    <w:rsid w:val="00CC7035"/>
    <w:rsid w:val="00CD0200"/>
    <w:rsid w:val="00CD4168"/>
    <w:rsid w:val="00D2274C"/>
    <w:rsid w:val="00D3217D"/>
    <w:rsid w:val="00D45108"/>
    <w:rsid w:val="00D47208"/>
    <w:rsid w:val="00DB5E6B"/>
    <w:rsid w:val="00E15F86"/>
    <w:rsid w:val="00E93423"/>
    <w:rsid w:val="00EB19FE"/>
    <w:rsid w:val="00F074AA"/>
    <w:rsid w:val="00FB133E"/>
    <w:rsid w:val="00FD137F"/>
    <w:rsid w:val="00FE248F"/>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colormru v:ext="edit" colors="white,#00a8c6,#aee239,#cdda89,#f0d442,#f0f2d4"/>
    </o:shapedefaults>
    <o:shapelayout v:ext="edit">
      <o:idmap v:ext="edit" data="1"/>
    </o:shapelayout>
  </w:shapeDefaults>
  <w:decimalSymbol w:val="."/>
  <w:listSeparator w:val=","/>
  <w15:docId w15:val="{4DCD455A-6DBD-43B7-8EC6-61628E23F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5E20"/>
    <w:rPr>
      <w:rFonts w:ascii="Century Gothic" w:eastAsia="Times New Roman" w:hAnsi="Century Gothic" w:cs="Arial"/>
      <w:noProof/>
      <w:color w:val="000000"/>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next w:val="Normal"/>
    <w:link w:val="TitleChar"/>
    <w:uiPriority w:val="10"/>
    <w:qFormat/>
    <w:rsid w:val="00215E20"/>
    <w:pPr>
      <w:jc w:val="center"/>
    </w:pPr>
    <w:rPr>
      <w:rFonts w:ascii="Century Gothic" w:eastAsia="Times New Roman" w:hAnsi="Century Gothic"/>
      <w:b/>
      <w:noProof/>
      <w:color w:val="00A8C6"/>
      <w:sz w:val="112"/>
      <w:szCs w:val="112"/>
    </w:rPr>
  </w:style>
  <w:style w:type="character" w:customStyle="1" w:styleId="TitleChar">
    <w:name w:val="Title Char"/>
    <w:link w:val="Title"/>
    <w:uiPriority w:val="10"/>
    <w:rsid w:val="00215E20"/>
    <w:rPr>
      <w:rFonts w:ascii="Century Gothic" w:eastAsia="Times New Roman" w:hAnsi="Century Gothic"/>
      <w:b/>
      <w:noProof/>
      <w:color w:val="00A8C6"/>
      <w:sz w:val="112"/>
      <w:szCs w:val="112"/>
    </w:rPr>
  </w:style>
  <w:style w:type="paragraph" w:styleId="Header">
    <w:name w:val="header"/>
    <w:basedOn w:val="Normal"/>
    <w:link w:val="HeaderChar"/>
    <w:uiPriority w:val="99"/>
    <w:unhideWhenUsed/>
    <w:rsid w:val="00207FBC"/>
    <w:pPr>
      <w:tabs>
        <w:tab w:val="center" w:pos="4680"/>
        <w:tab w:val="right" w:pos="9360"/>
      </w:tabs>
    </w:pPr>
  </w:style>
  <w:style w:type="character" w:customStyle="1" w:styleId="HeaderChar">
    <w:name w:val="Header Char"/>
    <w:link w:val="Header"/>
    <w:uiPriority w:val="99"/>
    <w:rsid w:val="00207FBC"/>
    <w:rPr>
      <w:rFonts w:ascii="Abadi MT Condensed Extra Bold" w:eastAsia="Times New Roman" w:hAnsi="Abadi MT Condensed Extra Bold" w:cs="Times New Roman"/>
      <w:sz w:val="48"/>
      <w:szCs w:val="48"/>
    </w:rPr>
  </w:style>
  <w:style w:type="paragraph" w:styleId="Footer">
    <w:name w:val="footer"/>
    <w:basedOn w:val="Normal"/>
    <w:link w:val="FooterChar"/>
    <w:uiPriority w:val="99"/>
    <w:unhideWhenUsed/>
    <w:rsid w:val="00207FBC"/>
    <w:pPr>
      <w:tabs>
        <w:tab w:val="center" w:pos="4680"/>
        <w:tab w:val="right" w:pos="9360"/>
      </w:tabs>
    </w:pPr>
  </w:style>
  <w:style w:type="character" w:customStyle="1" w:styleId="FooterChar">
    <w:name w:val="Footer Char"/>
    <w:link w:val="Footer"/>
    <w:uiPriority w:val="99"/>
    <w:rsid w:val="00207FBC"/>
    <w:rPr>
      <w:rFonts w:ascii="Abadi MT Condensed Extra Bold" w:eastAsia="Times New Roman" w:hAnsi="Abadi MT Condensed Extra Bold" w:cs="Times New Roman"/>
      <w:sz w:val="48"/>
      <w:szCs w:val="48"/>
    </w:rPr>
  </w:style>
  <w:style w:type="paragraph" w:customStyle="1" w:styleId="Phone">
    <w:name w:val="Phone"/>
    <w:basedOn w:val="Normal"/>
    <w:qFormat/>
    <w:rsid w:val="00CD0200"/>
    <w:rPr>
      <w:b/>
      <w:sz w:val="50"/>
      <w:szCs w:val="50"/>
    </w:rPr>
  </w:style>
  <w:style w:type="paragraph" w:customStyle="1" w:styleId="Bullets">
    <w:name w:val="Bullets"/>
    <w:basedOn w:val="Normal"/>
    <w:qFormat/>
    <w:rsid w:val="00650A1D"/>
    <w:pPr>
      <w:numPr>
        <w:numId w:val="4"/>
      </w:numPr>
      <w:pBdr>
        <w:top w:val="single" w:sz="8" w:space="2" w:color="4F81BD" w:themeColor="accent1"/>
        <w:bottom w:val="single" w:sz="8" w:space="2" w:color="4F81BD" w:themeColor="accent1"/>
        <w:between w:val="single" w:sz="8" w:space="2" w:color="4F81BD" w:themeColor="accent1"/>
      </w:pBdr>
      <w:spacing w:line="360" w:lineRule="auto"/>
      <w:jc w:val="right"/>
    </w:pPr>
    <w:rPr>
      <w:i/>
      <w:iCs/>
    </w:rPr>
  </w:style>
  <w:style w:type="paragraph" w:customStyle="1" w:styleId="Calltoday">
    <w:name w:val="Call today"/>
    <w:basedOn w:val="Normal"/>
    <w:qFormat/>
    <w:rsid w:val="000132FC"/>
    <w:pPr>
      <w:jc w:val="center"/>
    </w:pPr>
    <w:rPr>
      <w:rFonts w:ascii="Arial" w:hAnsi="Arial"/>
      <w:b/>
      <w:color w:val="FFFFFF"/>
      <w:sz w:val="56"/>
      <w:szCs w:val="56"/>
    </w:rPr>
  </w:style>
  <w:style w:type="paragraph" w:styleId="BalloonText">
    <w:name w:val="Balloon Text"/>
    <w:basedOn w:val="Normal"/>
    <w:link w:val="BalloonTextChar"/>
    <w:uiPriority w:val="99"/>
    <w:semiHidden/>
    <w:unhideWhenUsed/>
    <w:rsid w:val="00095799"/>
    <w:rPr>
      <w:rFonts w:ascii="Tahoma" w:hAnsi="Tahoma" w:cs="Tahoma"/>
      <w:sz w:val="16"/>
      <w:szCs w:val="16"/>
    </w:rPr>
  </w:style>
  <w:style w:type="character" w:customStyle="1" w:styleId="BalloonTextChar">
    <w:name w:val="Balloon Text Char"/>
    <w:link w:val="BalloonText"/>
    <w:uiPriority w:val="99"/>
    <w:semiHidden/>
    <w:rsid w:val="00095799"/>
    <w:rPr>
      <w:rFonts w:ascii="Tahoma" w:eastAsia="Times New Roman" w:hAnsi="Tahoma" w:cs="Tahoma"/>
      <w:sz w:val="16"/>
      <w:szCs w:val="16"/>
    </w:rPr>
  </w:style>
  <w:style w:type="character" w:styleId="BookTitle">
    <w:name w:val="Book Title"/>
    <w:uiPriority w:val="33"/>
    <w:qFormat/>
    <w:rsid w:val="00095799"/>
    <w:rPr>
      <w:b/>
      <w:bCs/>
      <w:smallCaps/>
      <w:spacing w:val="5"/>
    </w:rPr>
  </w:style>
  <w:style w:type="paragraph" w:styleId="NoSpacing">
    <w:name w:val="No Spacing"/>
    <w:uiPriority w:val="1"/>
    <w:qFormat/>
    <w:rsid w:val="00AD19F4"/>
    <w:pPr>
      <w:jc w:val="center"/>
    </w:pPr>
    <w:rPr>
      <w:rFonts w:ascii="Arial" w:eastAsia="Times New Roman" w:hAnsi="Arial" w:cs="Arial"/>
      <w:sz w:val="28"/>
      <w:szCs w:val="28"/>
    </w:rPr>
  </w:style>
  <w:style w:type="paragraph" w:customStyle="1" w:styleId="Companyname">
    <w:name w:val="Company name"/>
    <w:basedOn w:val="Normal"/>
    <w:qFormat/>
    <w:rsid w:val="00215E20"/>
    <w:pPr>
      <w:jc w:val="center"/>
    </w:pPr>
  </w:style>
  <w:style w:type="paragraph" w:customStyle="1" w:styleId="Price">
    <w:name w:val="Price"/>
    <w:qFormat/>
    <w:rsid w:val="00215E20"/>
    <w:pPr>
      <w:jc w:val="center"/>
    </w:pPr>
    <w:rPr>
      <w:rFonts w:ascii="Georgia" w:eastAsia="Times New Roman" w:hAnsi="Georgia" w:cs="Arial"/>
      <w:color w:val="00A8C6"/>
      <w:sz w:val="100"/>
      <w:szCs w:val="100"/>
    </w:rPr>
  </w:style>
  <w:style w:type="paragraph" w:customStyle="1" w:styleId="Title2">
    <w:name w:val="Title 2"/>
    <w:basedOn w:val="Title"/>
    <w:qFormat/>
    <w:rsid w:val="00215E20"/>
    <w:rPr>
      <w:color w:val="000000"/>
    </w:rPr>
  </w:style>
  <w:style w:type="paragraph" w:styleId="NormalWeb">
    <w:name w:val="Normal (Web)"/>
    <w:basedOn w:val="Normal"/>
    <w:uiPriority w:val="99"/>
    <w:semiHidden/>
    <w:unhideWhenUsed/>
    <w:rsid w:val="001F471C"/>
    <w:pPr>
      <w:spacing w:before="100" w:beforeAutospacing="1" w:after="100" w:afterAutospacing="1"/>
    </w:pPr>
    <w:rPr>
      <w:rFonts w:ascii="Times New Roman" w:hAnsi="Times New Roman" w:cs="Times New Roman"/>
      <w:noProof w:val="0"/>
      <w:color w:val="auto"/>
      <w:sz w:val="24"/>
      <w:szCs w:val="24"/>
    </w:rPr>
  </w:style>
  <w:style w:type="character" w:styleId="Hyperlink">
    <w:name w:val="Hyperlink"/>
    <w:basedOn w:val="DefaultParagraphFont"/>
    <w:uiPriority w:val="99"/>
    <w:semiHidden/>
    <w:unhideWhenUsed/>
    <w:rsid w:val="001F471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9758884">
      <w:bodyDiv w:val="1"/>
      <w:marLeft w:val="0"/>
      <w:marRight w:val="0"/>
      <w:marTop w:val="0"/>
      <w:marBottom w:val="0"/>
      <w:divBdr>
        <w:top w:val="none" w:sz="0" w:space="0" w:color="auto"/>
        <w:left w:val="none" w:sz="0" w:space="0" w:color="auto"/>
        <w:bottom w:val="none" w:sz="0" w:space="0" w:color="auto"/>
        <w:right w:val="none" w:sz="0" w:space="0" w:color="auto"/>
      </w:divBdr>
    </w:div>
    <w:div w:id="786969342">
      <w:bodyDiv w:val="1"/>
      <w:marLeft w:val="0"/>
      <w:marRight w:val="0"/>
      <w:marTop w:val="0"/>
      <w:marBottom w:val="0"/>
      <w:divBdr>
        <w:top w:val="none" w:sz="0" w:space="0" w:color="auto"/>
        <w:left w:val="none" w:sz="0" w:space="0" w:color="auto"/>
        <w:bottom w:val="none" w:sz="0" w:space="0" w:color="auto"/>
        <w:right w:val="none" w:sz="0" w:space="0" w:color="auto"/>
      </w:divBdr>
    </w:div>
    <w:div w:id="1884824961">
      <w:bodyDiv w:val="1"/>
      <w:marLeft w:val="0"/>
      <w:marRight w:val="0"/>
      <w:marTop w:val="0"/>
      <w:marBottom w:val="0"/>
      <w:divBdr>
        <w:top w:val="none" w:sz="0" w:space="0" w:color="auto"/>
        <w:left w:val="none" w:sz="0" w:space="0" w:color="auto"/>
        <w:bottom w:val="none" w:sz="0" w:space="0" w:color="auto"/>
        <w:right w:val="none" w:sz="0" w:space="0" w:color="auto"/>
      </w:divBdr>
    </w:div>
    <w:div w:id="2107067376">
      <w:bodyDiv w:val="1"/>
      <w:marLeft w:val="0"/>
      <w:marRight w:val="0"/>
      <w:marTop w:val="0"/>
      <w:marBottom w:val="0"/>
      <w:divBdr>
        <w:top w:val="none" w:sz="0" w:space="0" w:color="auto"/>
        <w:left w:val="none" w:sz="0" w:space="0" w:color="auto"/>
        <w:bottom w:val="none" w:sz="0" w:space="0" w:color="auto"/>
        <w:right w:val="none" w:sz="0" w:space="0" w:color="auto"/>
      </w:divBdr>
    </w:div>
    <w:div w:id="213617074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myperfectresume.com/membership/RegisterGuestUser.aspx?wizard=true&amp;productid=17&amp;utm_source=hloom-com&amp;utm_medium=referral&amp;utm_campaign=word-template" TargetMode="External"/><Relationship Id="rId12" Type="http://schemas.openxmlformats.org/officeDocument/2006/relationships/hyperlink" Target="mailto:info@hloom.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hloom.com/flyers/"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hloom.com/resumes/how-to-format-word/" TargetMode="External"/><Relationship Id="rId4" Type="http://schemas.openxmlformats.org/officeDocument/2006/relationships/webSettings" Target="webSettings.xml"/><Relationship Id="rId9" Type="http://schemas.openxmlformats.org/officeDocument/2006/relationships/hyperlink" Target="http://www.hloom.com/flyers/"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yed%20Nayab\Desktop\Hloom_Templates_Copyrights\Templates\flyer\marketing\Discount-Sal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Discount-Sale</Template>
  <TotalTime>0</TotalTime>
  <Pages>2</Pages>
  <Words>128</Words>
  <Characters>730</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857</CharactersWithSpaces>
  <SharedDoc>false</SharedDoc>
  <HLinks>
    <vt:vector size="6" baseType="variant">
      <vt:variant>
        <vt:i4>5177362</vt:i4>
      </vt:variant>
      <vt:variant>
        <vt:i4>-1</vt:i4>
      </vt:variant>
      <vt:variant>
        <vt:i4>1129</vt:i4>
      </vt:variant>
      <vt:variant>
        <vt:i4>4</vt:i4>
      </vt:variant>
      <vt:variant>
        <vt:lpwstr>http://www.hloom.com/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hloom.com</dc:creator>
  <cp:lastModifiedBy>Jaidev Singh</cp:lastModifiedBy>
  <cp:revision>2</cp:revision>
  <cp:lastPrinted>2013-05-21T13:46:00Z</cp:lastPrinted>
  <dcterms:created xsi:type="dcterms:W3CDTF">2018-03-16T05:26:00Z</dcterms:created>
  <dcterms:modified xsi:type="dcterms:W3CDTF">2018-03-16T05:26:00Z</dcterms:modified>
</cp:coreProperties>
</file>